
<file path=[Content_Types].xml><?xml version="1.0" encoding="utf-8"?>
<Types xmlns="http://schemas.openxmlformats.org/package/2006/content-types">
  <Default Extension="webp"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508" w:type="pct"/>
        <w:jc w:val="center"/>
        <w:tblLook w:val="0480" w:firstRow="0" w:lastRow="0" w:firstColumn="1" w:lastColumn="0" w:noHBand="0" w:noVBand="1"/>
      </w:tblPr>
      <w:tblGrid>
        <w:gridCol w:w="6832"/>
        <w:gridCol w:w="944"/>
        <w:gridCol w:w="3487"/>
      </w:tblGrid>
      <w:tr w:rsidR="002E4AFC" w:rsidRPr="002E4AFC" w:rsidTr="004D339B">
        <w:trPr>
          <w:trHeight w:val="2202"/>
          <w:jc w:val="center"/>
        </w:trPr>
        <w:tc>
          <w:tcPr>
            <w:tcW w:w="7813" w:type="dxa"/>
            <w:gridSpan w:val="2"/>
          </w:tcPr>
          <w:p w:rsidR="002E4AFC" w:rsidRPr="002E4AFC" w:rsidRDefault="00F8122F" w:rsidP="00F8122F">
            <w:pPr>
              <w:pStyle w:val="Title"/>
            </w:pPr>
            <w:bookmarkStart w:id="0" w:name="_GoBack"/>
            <w:bookmarkEnd w:id="0"/>
            <w:r>
              <w:t xml:space="preserve">Mohammad </w:t>
            </w:r>
            <w:proofErr w:type="spellStart"/>
            <w:r>
              <w:t>Yasin</w:t>
            </w:r>
            <w:proofErr w:type="spellEnd"/>
            <w:r>
              <w:t xml:space="preserve"> </w:t>
            </w:r>
            <w:proofErr w:type="spellStart"/>
            <w:proofErr w:type="gramStart"/>
            <w:r>
              <w:t>arafat</w:t>
            </w:r>
            <w:proofErr w:type="spellEnd"/>
            <w:proofErr w:type="gramEnd"/>
            <w:r w:rsidR="002E4AFC" w:rsidRPr="002E4AFC">
              <w:br/>
            </w:r>
            <w:r>
              <w:rPr>
                <w:b w:val="0"/>
              </w:rPr>
              <w:t>[</w:t>
            </w:r>
            <w:proofErr w:type="spellStart"/>
            <w:r>
              <w:rPr>
                <w:b w:val="0"/>
              </w:rPr>
              <w:t>Yasin</w:t>
            </w:r>
            <w:proofErr w:type="spellEnd"/>
            <w:r>
              <w:rPr>
                <w:b w:val="0"/>
              </w:rPr>
              <w:t>]</w:t>
            </w:r>
          </w:p>
        </w:tc>
        <w:tc>
          <w:tcPr>
            <w:tcW w:w="3449" w:type="dxa"/>
            <w:vMerge w:val="restart"/>
            <w:vAlign w:val="bottom"/>
          </w:tcPr>
          <w:p w:rsidR="002E4AFC" w:rsidRPr="002E4AFC" w:rsidRDefault="002E4AFC" w:rsidP="002E4AFC">
            <w:pPr>
              <w:jc w:val="center"/>
            </w:pPr>
            <w:r>
              <w:rPr>
                <w:noProof/>
              </w:rPr>
              <w:drawing>
                <wp:inline distT="0" distB="0" distL="0" distR="0" wp14:anchorId="48227C04" wp14:editId="6DFC8941">
                  <wp:extent cx="1562100" cy="1562100"/>
                  <wp:effectExtent l="57150" t="57150" r="57150" b="57150"/>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562100" cy="1562100"/>
                          </a:xfrm>
                          <a:prstGeom prst="rect">
                            <a:avLst/>
                          </a:prstGeom>
                          <a:noFill/>
                          <a:ln w="57150">
                            <a:solidFill>
                              <a:schemeClr val="bg1"/>
                            </a:solidFill>
                            <a:miter lim="800000"/>
                            <a:headEnd/>
                            <a:tailEnd/>
                          </a:ln>
                          <a:extLst/>
                        </pic:spPr>
                      </pic:pic>
                    </a:graphicData>
                  </a:graphic>
                </wp:inline>
              </w:drawing>
            </w:r>
          </w:p>
        </w:tc>
      </w:tr>
      <w:tr w:rsidR="002E4AFC" w:rsidRPr="002E4AFC" w:rsidTr="004D339B">
        <w:trPr>
          <w:trHeight w:val="1348"/>
          <w:jc w:val="center"/>
        </w:trPr>
        <w:tc>
          <w:tcPr>
            <w:tcW w:w="6863" w:type="dxa"/>
          </w:tcPr>
          <w:p w:rsidR="002E4AFC" w:rsidRPr="002E4AFC" w:rsidRDefault="002E4AFC" w:rsidP="002E4AFC">
            <w:pPr>
              <w:rPr>
                <w:rFonts w:ascii="Arial" w:hAnsi="Arial"/>
              </w:rPr>
            </w:pPr>
          </w:p>
        </w:tc>
        <w:tc>
          <w:tcPr>
            <w:tcW w:w="949" w:type="dxa"/>
          </w:tcPr>
          <w:p w:rsidR="002E4AFC" w:rsidRPr="002E4AFC" w:rsidRDefault="002E4AFC" w:rsidP="002E4AFC">
            <w:pPr>
              <w:rPr>
                <w:rFonts w:ascii="Arial" w:hAnsi="Arial"/>
              </w:rPr>
            </w:pPr>
          </w:p>
        </w:tc>
        <w:tc>
          <w:tcPr>
            <w:tcW w:w="3449" w:type="dxa"/>
            <w:vMerge/>
          </w:tcPr>
          <w:p w:rsidR="002E4AFC" w:rsidRPr="002E4AFC" w:rsidRDefault="002E4AFC" w:rsidP="002E4AFC">
            <w:pPr>
              <w:rPr>
                <w:rFonts w:ascii="Arial" w:hAnsi="Arial"/>
              </w:rPr>
            </w:pPr>
          </w:p>
        </w:tc>
      </w:tr>
      <w:tr w:rsidR="002E4AFC" w:rsidRPr="002E4AFC" w:rsidTr="004D339B">
        <w:trPr>
          <w:trHeight w:val="1049"/>
          <w:jc w:val="center"/>
        </w:trPr>
        <w:tc>
          <w:tcPr>
            <w:tcW w:w="6863" w:type="dxa"/>
            <w:vMerge w:val="restart"/>
          </w:tcPr>
          <w:p w:rsidR="00A066C5" w:rsidRDefault="00A066C5" w:rsidP="007E6D62">
            <w:pPr>
              <w:rPr>
                <w:rFonts w:asciiTheme="majorHAnsi" w:eastAsiaTheme="majorEastAsia" w:hAnsiTheme="majorHAnsi" w:cstheme="majorBidi"/>
                <w:color w:val="202B6A" w:themeColor="accent1"/>
                <w:sz w:val="26"/>
                <w:szCs w:val="26"/>
              </w:rPr>
            </w:pPr>
          </w:p>
          <w:p w:rsidR="004D339B" w:rsidRDefault="00A066C5" w:rsidP="007E6D62">
            <w:pPr>
              <w:rPr>
                <w:rFonts w:asciiTheme="majorHAnsi" w:eastAsiaTheme="majorEastAsia" w:hAnsiTheme="majorHAnsi" w:cstheme="majorBidi"/>
                <w:color w:val="202B6A" w:themeColor="accent1"/>
                <w:sz w:val="26"/>
                <w:szCs w:val="26"/>
              </w:rPr>
            </w:pPr>
            <w:r w:rsidRPr="00AB3217">
              <w:rPr>
                <w:rFonts w:asciiTheme="majorHAnsi" w:eastAsiaTheme="majorEastAsia" w:hAnsiTheme="majorHAnsi" w:cstheme="majorBidi"/>
                <w:color w:val="202B6A" w:themeColor="accent1"/>
                <w:sz w:val="26"/>
                <w:szCs w:val="26"/>
                <w:highlight w:val="yellow"/>
              </w:rPr>
              <w:t>Professional Summary</w:t>
            </w:r>
          </w:p>
          <w:p w:rsidR="00A066C5" w:rsidRDefault="007E6D62" w:rsidP="00A066C5">
            <w:r>
              <w:br/>
            </w:r>
            <w:r w:rsidR="0012102A">
              <w:lastRenderedPageBreak/>
              <w:t>Self-motivated and skilled A</w:t>
            </w:r>
            <w:r w:rsidR="004D339B">
              <w:t>ndroid App Developer with over 3</w:t>
            </w:r>
            <w:r w:rsidR="0012102A">
              <w:t xml:space="preserve"> years of experience delivering high-quality mobile solutions. Proficient in Java, </w:t>
            </w:r>
            <w:proofErr w:type="spellStart"/>
            <w:r w:rsidR="0012102A">
              <w:t>Kotlin</w:t>
            </w:r>
            <w:proofErr w:type="spellEnd"/>
            <w:r w:rsidR="0012102A">
              <w:t xml:space="preserve">, PHP, MySQL, SQLite, Firebase, AWS, and Google Cloud. Successfully completed 50+ freelance projects on </w:t>
            </w:r>
            <w:proofErr w:type="spellStart"/>
            <w:r w:rsidR="0012102A">
              <w:t>Fiverr</w:t>
            </w:r>
            <w:proofErr w:type="spellEnd"/>
            <w:r w:rsidR="0012102A">
              <w:t xml:space="preserve"> with a focus on client satisfaction and timely delivery. Experienced in publishing and maintaining 4 live apps on the Google Play Store and providing paid app promotion services.</w:t>
            </w:r>
          </w:p>
          <w:p w:rsidR="0012102A" w:rsidRDefault="0012102A" w:rsidP="00A066C5"/>
          <w:p w:rsidR="00A066C5" w:rsidRDefault="00A066C5" w:rsidP="00A066C5">
            <w:pPr>
              <w:rPr>
                <w:rFonts w:asciiTheme="majorHAnsi" w:eastAsiaTheme="majorEastAsia" w:hAnsiTheme="majorHAnsi" w:cstheme="majorBidi"/>
                <w:color w:val="202B6A" w:themeColor="accent1"/>
                <w:sz w:val="26"/>
                <w:szCs w:val="26"/>
              </w:rPr>
            </w:pPr>
            <w:r w:rsidRPr="00AB3217">
              <w:rPr>
                <w:rFonts w:asciiTheme="majorHAnsi" w:eastAsiaTheme="majorEastAsia" w:hAnsiTheme="majorHAnsi" w:cstheme="majorBidi"/>
                <w:color w:val="202B6A" w:themeColor="accent1"/>
                <w:sz w:val="26"/>
                <w:szCs w:val="26"/>
                <w:highlight w:val="yellow"/>
              </w:rPr>
              <w:t>Technical Skills</w:t>
            </w:r>
          </w:p>
          <w:p w:rsidR="0012102A" w:rsidRDefault="0012102A" w:rsidP="0012102A">
            <w:pPr>
              <w:widowControl/>
              <w:numPr>
                <w:ilvl w:val="0"/>
                <w:numId w:val="25"/>
              </w:numPr>
              <w:autoSpaceDE/>
              <w:autoSpaceDN/>
              <w:adjustRightInd/>
              <w:spacing w:before="100" w:beforeAutospacing="1" w:after="100" w:afterAutospacing="1"/>
            </w:pPr>
            <w:r>
              <w:rPr>
                <w:rStyle w:val="Strong"/>
              </w:rPr>
              <w:t>Programming Languages:</w:t>
            </w:r>
            <w:r>
              <w:t xml:space="preserve"> Java, </w:t>
            </w:r>
            <w:proofErr w:type="spellStart"/>
            <w:r>
              <w:t>Kotlin</w:t>
            </w:r>
            <w:proofErr w:type="spellEnd"/>
            <w:r>
              <w:t>, PHP</w:t>
            </w:r>
          </w:p>
          <w:p w:rsidR="0012102A" w:rsidRDefault="0012102A" w:rsidP="0012102A">
            <w:pPr>
              <w:widowControl/>
              <w:numPr>
                <w:ilvl w:val="0"/>
                <w:numId w:val="25"/>
              </w:numPr>
              <w:autoSpaceDE/>
              <w:autoSpaceDN/>
              <w:adjustRightInd/>
              <w:spacing w:before="100" w:beforeAutospacing="1" w:after="100" w:afterAutospacing="1"/>
            </w:pPr>
            <w:r>
              <w:rPr>
                <w:rStyle w:val="Strong"/>
              </w:rPr>
              <w:lastRenderedPageBreak/>
              <w:t>Database Systems:</w:t>
            </w:r>
            <w:r>
              <w:t xml:space="preserve"> MySQL, SQLite, Firebase</w:t>
            </w:r>
          </w:p>
          <w:p w:rsidR="0012102A" w:rsidRDefault="0012102A" w:rsidP="0012102A">
            <w:pPr>
              <w:widowControl/>
              <w:numPr>
                <w:ilvl w:val="0"/>
                <w:numId w:val="25"/>
              </w:numPr>
              <w:autoSpaceDE/>
              <w:autoSpaceDN/>
              <w:adjustRightInd/>
              <w:spacing w:before="100" w:beforeAutospacing="1" w:after="100" w:afterAutospacing="1"/>
            </w:pPr>
            <w:r>
              <w:rPr>
                <w:rStyle w:val="Strong"/>
              </w:rPr>
              <w:t>Cloud Platforms:</w:t>
            </w:r>
            <w:r>
              <w:t xml:space="preserve"> AWS, Google Cloud</w:t>
            </w:r>
          </w:p>
          <w:p w:rsidR="0012102A" w:rsidRDefault="0012102A" w:rsidP="0012102A">
            <w:pPr>
              <w:widowControl/>
              <w:numPr>
                <w:ilvl w:val="0"/>
                <w:numId w:val="25"/>
              </w:numPr>
              <w:autoSpaceDE/>
              <w:autoSpaceDN/>
              <w:adjustRightInd/>
              <w:spacing w:before="100" w:beforeAutospacing="1" w:after="100" w:afterAutospacing="1"/>
            </w:pPr>
            <w:r>
              <w:rPr>
                <w:rStyle w:val="Strong"/>
              </w:rPr>
              <w:t>Tools &amp; Technologies:</w:t>
            </w:r>
            <w:r>
              <w:t xml:space="preserve"> Android Studio, </w:t>
            </w:r>
            <w:proofErr w:type="spellStart"/>
            <w:r>
              <w:t>RESTful</w:t>
            </w:r>
            <w:proofErr w:type="spellEnd"/>
            <w:r>
              <w:t xml:space="preserve"> APIs, </w:t>
            </w:r>
            <w:proofErr w:type="spellStart"/>
            <w:r>
              <w:t>Git</w:t>
            </w:r>
            <w:proofErr w:type="spellEnd"/>
          </w:p>
          <w:p w:rsidR="0012102A" w:rsidRDefault="0012102A" w:rsidP="0012102A">
            <w:pPr>
              <w:widowControl/>
              <w:numPr>
                <w:ilvl w:val="0"/>
                <w:numId w:val="25"/>
              </w:numPr>
              <w:autoSpaceDE/>
              <w:autoSpaceDN/>
              <w:adjustRightInd/>
              <w:spacing w:before="100" w:beforeAutospacing="1" w:after="100" w:afterAutospacing="1"/>
            </w:pPr>
            <w:r>
              <w:rPr>
                <w:rStyle w:val="Strong"/>
              </w:rPr>
              <w:t>Other Skills:</w:t>
            </w:r>
            <w:r>
              <w:t xml:space="preserve"> App Deployment, Paid App Promotion, UI/UX Design, Android project bug fix</w:t>
            </w:r>
          </w:p>
          <w:p w:rsidR="00A066C5" w:rsidRDefault="0012102A" w:rsidP="002E4AFC">
            <w:pPr>
              <w:rPr>
                <w:rFonts w:asciiTheme="majorHAnsi" w:eastAsiaTheme="majorEastAsia" w:hAnsiTheme="majorHAnsi" w:cstheme="majorBidi"/>
                <w:color w:val="202B6A" w:themeColor="accent1"/>
                <w:sz w:val="26"/>
                <w:szCs w:val="26"/>
              </w:rPr>
            </w:pPr>
            <w:r w:rsidRPr="00AB3217">
              <w:rPr>
                <w:rFonts w:asciiTheme="majorHAnsi" w:eastAsiaTheme="majorEastAsia" w:hAnsiTheme="majorHAnsi" w:cstheme="majorBidi"/>
                <w:color w:val="202B6A" w:themeColor="accent1"/>
                <w:sz w:val="26"/>
                <w:szCs w:val="26"/>
                <w:highlight w:val="yellow"/>
              </w:rPr>
              <w:t>Professional Experience</w:t>
            </w:r>
          </w:p>
          <w:p w:rsidR="0012102A" w:rsidRDefault="0012102A" w:rsidP="002E4AFC">
            <w:pPr>
              <w:rPr>
                <w:rFonts w:asciiTheme="majorHAnsi" w:eastAsiaTheme="majorEastAsia" w:hAnsiTheme="majorHAnsi" w:cstheme="majorBidi"/>
                <w:color w:val="202B6A" w:themeColor="accent1"/>
                <w:sz w:val="26"/>
                <w:szCs w:val="26"/>
              </w:rPr>
            </w:pPr>
          </w:p>
          <w:p w:rsidR="0012102A" w:rsidRDefault="0012102A" w:rsidP="0012102A">
            <w:r>
              <w:t>Professional Experience</w:t>
            </w:r>
          </w:p>
          <w:p w:rsidR="0012102A" w:rsidRDefault="0012102A" w:rsidP="0012102A">
            <w:r>
              <w:t>Freelance Android App Developer</w:t>
            </w:r>
          </w:p>
          <w:p w:rsidR="0012102A" w:rsidRDefault="0012102A" w:rsidP="0012102A">
            <w:proofErr w:type="spellStart"/>
            <w:r>
              <w:t>Fiverr</w:t>
            </w:r>
            <w:proofErr w:type="spellEnd"/>
            <w:r>
              <w:t xml:space="preserve"> – [Remote]</w:t>
            </w:r>
          </w:p>
          <w:p w:rsidR="0012102A" w:rsidRDefault="0012102A" w:rsidP="0012102A">
            <w:r>
              <w:t>[Month/Year] – Present</w:t>
            </w:r>
          </w:p>
          <w:p w:rsidR="0012102A" w:rsidRDefault="0012102A" w:rsidP="0012102A"/>
          <w:p w:rsidR="0012102A" w:rsidRDefault="00CB0A1D" w:rsidP="0012102A">
            <w:r>
              <w:t>Successfully completed over 5</w:t>
            </w:r>
            <w:r w:rsidR="0012102A">
              <w:t>0 orders for clients worldwide, ensuring top-quality app development and maintenance.</w:t>
            </w:r>
          </w:p>
          <w:p w:rsidR="0012102A" w:rsidRDefault="0012102A" w:rsidP="0012102A">
            <w:r>
              <w:t xml:space="preserve">Developed customized Android applications using Java and </w:t>
            </w:r>
            <w:proofErr w:type="spellStart"/>
            <w:r>
              <w:t>Kotlin</w:t>
            </w:r>
            <w:proofErr w:type="spellEnd"/>
            <w:r>
              <w:t>, tailored to meet specific client requirements.</w:t>
            </w:r>
          </w:p>
          <w:p w:rsidR="0012102A" w:rsidRDefault="0012102A" w:rsidP="0012102A">
            <w:r>
              <w:t>Integrated backend systems using PHP and MySQL, enhancing app functionality.</w:t>
            </w:r>
          </w:p>
          <w:p w:rsidR="0012102A" w:rsidRDefault="0012102A" w:rsidP="0012102A">
            <w:r>
              <w:t>Utilized Firebase for real-time database management, push notifications, and authentication.</w:t>
            </w:r>
          </w:p>
          <w:p w:rsidR="00CB0A1D" w:rsidRDefault="00CB0A1D" w:rsidP="0012102A"/>
          <w:p w:rsidR="0012102A" w:rsidRDefault="0012102A" w:rsidP="0012102A">
            <w:r>
              <w:t>Collaborated with clients to provide paid app promotion services, increasing app visibility and downloads.</w:t>
            </w:r>
          </w:p>
          <w:p w:rsidR="004D339B" w:rsidRDefault="004D339B" w:rsidP="0012102A"/>
          <w:p w:rsidR="004D339B" w:rsidRDefault="004D339B" w:rsidP="0012102A">
            <w:pPr>
              <w:rPr>
                <w:rFonts w:asciiTheme="majorHAnsi" w:eastAsiaTheme="majorEastAsia" w:hAnsiTheme="majorHAnsi" w:cstheme="majorBidi"/>
                <w:color w:val="202B6A" w:themeColor="accent1"/>
                <w:sz w:val="26"/>
                <w:szCs w:val="26"/>
              </w:rPr>
            </w:pPr>
            <w:r w:rsidRPr="00AB3217">
              <w:rPr>
                <w:rFonts w:asciiTheme="majorHAnsi" w:eastAsiaTheme="majorEastAsia" w:hAnsiTheme="majorHAnsi" w:cstheme="majorBidi"/>
                <w:color w:val="202B6A" w:themeColor="accent1"/>
                <w:sz w:val="26"/>
                <w:szCs w:val="26"/>
                <w:highlight w:val="yellow"/>
              </w:rPr>
              <w:t>Education</w:t>
            </w:r>
          </w:p>
          <w:p w:rsidR="004D339B" w:rsidRDefault="004D339B" w:rsidP="0012102A">
            <w:pPr>
              <w:rPr>
                <w:rFonts w:asciiTheme="majorHAnsi" w:eastAsiaTheme="majorEastAsia" w:hAnsiTheme="majorHAnsi" w:cstheme="majorBidi"/>
                <w:color w:val="202B6A" w:themeColor="accent1"/>
                <w:sz w:val="26"/>
                <w:szCs w:val="26"/>
              </w:rPr>
            </w:pPr>
          </w:p>
          <w:p w:rsidR="004D339B" w:rsidRDefault="004D339B" w:rsidP="0012102A">
            <w:r>
              <w:t>Self-Taught Android Developer</w:t>
            </w:r>
          </w:p>
          <w:p w:rsidR="00CB0A1D" w:rsidRDefault="00CB0A1D" w:rsidP="0012102A">
            <w:pPr>
              <w:rPr>
                <w:rFonts w:asciiTheme="majorHAnsi" w:eastAsiaTheme="majorEastAsia" w:hAnsiTheme="majorHAnsi" w:cstheme="majorBidi"/>
                <w:color w:val="202B6A" w:themeColor="accent1"/>
                <w:sz w:val="26"/>
                <w:szCs w:val="26"/>
              </w:rPr>
            </w:pPr>
          </w:p>
          <w:p w:rsidR="00CB0A1D" w:rsidRDefault="00CB0A1D" w:rsidP="00CB0A1D">
            <w:r>
              <w:t xml:space="preserve">Zero </w:t>
            </w:r>
            <w:proofErr w:type="spellStart"/>
            <w:r>
              <w:t>tO</w:t>
            </w:r>
            <w:proofErr w:type="spellEnd"/>
            <w:r>
              <w:t xml:space="preserve"> Hero Android App Development Course</w:t>
            </w:r>
          </w:p>
          <w:p w:rsidR="00CB0A1D" w:rsidRDefault="00CB0A1D" w:rsidP="00CB0A1D">
            <w:r>
              <w:t>Bongo Academy (Online)</w:t>
            </w:r>
          </w:p>
          <w:p w:rsidR="00CB0A1D" w:rsidRDefault="00CB0A1D" w:rsidP="00CB0A1D">
            <w:r>
              <w:t>[01.01.2022] – [01.12.2024]</w:t>
            </w:r>
          </w:p>
          <w:p w:rsidR="00CB0A1D" w:rsidRDefault="00CB0A1D" w:rsidP="00CB0A1D"/>
          <w:p w:rsidR="00CB0A1D" w:rsidRDefault="00CB0A1D" w:rsidP="00CB0A1D">
            <w:r>
              <w:t xml:space="preserve">Completed a comprehensive online course covering Android development fundamentals, advanced Java, and </w:t>
            </w:r>
            <w:proofErr w:type="spellStart"/>
            <w:r>
              <w:t>Kotlin</w:t>
            </w:r>
            <w:proofErr w:type="spellEnd"/>
            <w:r>
              <w:t>.</w:t>
            </w:r>
          </w:p>
          <w:p w:rsidR="00CB0A1D" w:rsidRDefault="00CB0A1D" w:rsidP="00CB0A1D">
            <w:r>
              <w:t>Learned best practices for app design, development, and deployment on the Play Store.</w:t>
            </w:r>
          </w:p>
          <w:p w:rsidR="0012102A" w:rsidRDefault="00CB0A1D" w:rsidP="00CB0A1D">
            <w:r>
              <w:t xml:space="preserve">Gained hands-on experience with Firebase, SQLite, and </w:t>
            </w:r>
            <w:proofErr w:type="spellStart"/>
            <w:r>
              <w:t>RESTful</w:t>
            </w:r>
            <w:proofErr w:type="spellEnd"/>
            <w:r>
              <w:t xml:space="preserve"> API integration.</w:t>
            </w:r>
          </w:p>
          <w:p w:rsidR="00CB0A1D" w:rsidRDefault="00CB0A1D" w:rsidP="00CB0A1D"/>
          <w:p w:rsidR="00AB3217" w:rsidRPr="00AB3217" w:rsidRDefault="00AB3217" w:rsidP="00AB3217">
            <w:pPr>
              <w:rPr>
                <w:rFonts w:asciiTheme="majorHAnsi" w:eastAsiaTheme="majorEastAsia" w:hAnsiTheme="majorHAnsi" w:cstheme="majorBidi"/>
                <w:color w:val="202B6A" w:themeColor="accent1"/>
                <w:sz w:val="26"/>
                <w:szCs w:val="26"/>
                <w:highlight w:val="yellow"/>
              </w:rPr>
            </w:pPr>
            <w:r w:rsidRPr="00AB3217">
              <w:rPr>
                <w:rFonts w:asciiTheme="majorHAnsi" w:eastAsiaTheme="majorEastAsia" w:hAnsiTheme="majorHAnsi" w:cstheme="majorBidi"/>
                <w:color w:val="202B6A" w:themeColor="accent1"/>
                <w:sz w:val="26"/>
                <w:szCs w:val="26"/>
                <w:highlight w:val="yellow"/>
              </w:rPr>
              <w:t>Projects</w:t>
            </w:r>
          </w:p>
          <w:p w:rsidR="00AB3217" w:rsidRDefault="00AB3217" w:rsidP="00AB3217">
            <w:pPr>
              <w:rPr>
                <w:rFonts w:asciiTheme="majorHAnsi" w:eastAsiaTheme="majorEastAsia" w:hAnsiTheme="majorHAnsi" w:cstheme="majorBidi"/>
                <w:color w:val="202B6A" w:themeColor="accent1"/>
                <w:sz w:val="26"/>
                <w:szCs w:val="26"/>
              </w:rPr>
            </w:pPr>
            <w:r w:rsidRPr="00AB3217">
              <w:rPr>
                <w:rFonts w:asciiTheme="majorHAnsi" w:eastAsiaTheme="majorEastAsia" w:hAnsiTheme="majorHAnsi" w:cstheme="majorBidi"/>
                <w:color w:val="202B6A" w:themeColor="accent1"/>
                <w:sz w:val="26"/>
                <w:szCs w:val="26"/>
                <w:highlight w:val="yellow"/>
              </w:rPr>
              <w:t>Live Apps on Google Play Store</w:t>
            </w:r>
          </w:p>
          <w:p w:rsidR="00AB3217" w:rsidRDefault="00AB3217" w:rsidP="002E4AFC"/>
          <w:p w:rsidR="00AB3217" w:rsidRDefault="00AB3217" w:rsidP="00AB3217">
            <w:r>
              <w:t>Projects</w:t>
            </w:r>
          </w:p>
          <w:p w:rsidR="00AB3217" w:rsidRDefault="00AB3217" w:rsidP="00AB3217">
            <w:r>
              <w:t>Live Apps on Google Play Store</w:t>
            </w:r>
          </w:p>
          <w:p w:rsidR="00AB3217" w:rsidRDefault="00AB3217" w:rsidP="00AB3217"/>
          <w:p w:rsidR="00AB3217" w:rsidRDefault="00AB3217" w:rsidP="00AB3217">
            <w:r w:rsidRPr="00AB3217">
              <w:rPr>
                <w:highlight w:val="yellow"/>
              </w:rPr>
              <w:t>1</w:t>
            </w:r>
            <w:r>
              <w:t xml:space="preserve">. </w:t>
            </w:r>
            <w:proofErr w:type="gramStart"/>
            <w:r>
              <w:t>live</w:t>
            </w:r>
            <w:proofErr w:type="gramEnd"/>
            <w:r>
              <w:t xml:space="preserve"> cricket score app: A live cricket score app provides real-time updates on cricket matches, including scores, ball-by-ball commentary, player stats, match schedules, and results. It keeps cricket enthusiasts updated with live notifications and detailed insights, ensuring they never miss any action from their favorite teams and tournaments.</w:t>
            </w:r>
          </w:p>
          <w:p w:rsidR="00AB3217" w:rsidRDefault="00AB3217" w:rsidP="00AB3217"/>
          <w:p w:rsidR="00AB3217" w:rsidRDefault="00AB3217" w:rsidP="00AB3217">
            <w:r w:rsidRPr="00AB3217">
              <w:rPr>
                <w:highlight w:val="yellow"/>
              </w:rPr>
              <w:t>2</w:t>
            </w:r>
            <w:r>
              <w:t xml:space="preserve">. Islamic </w:t>
            </w:r>
            <w:proofErr w:type="gramStart"/>
            <w:r>
              <w:t>app :</w:t>
            </w:r>
            <w:proofErr w:type="gramEnd"/>
            <w:r>
              <w:t xml:space="preserve">"An all-in-one Islamic app providing prayer times, </w:t>
            </w:r>
            <w:proofErr w:type="spellStart"/>
            <w:r>
              <w:t>Qibla</w:t>
            </w:r>
            <w:proofErr w:type="spellEnd"/>
            <w:r>
              <w:t xml:space="preserve"> direction, Quran with translations, daily </w:t>
            </w:r>
            <w:proofErr w:type="spellStart"/>
            <w:r>
              <w:t>duas</w:t>
            </w:r>
            <w:proofErr w:type="spellEnd"/>
            <w:r>
              <w:t>, Islamic calendar, and reminders to enhance your spiritual journey."</w:t>
            </w:r>
          </w:p>
          <w:p w:rsidR="00AB3217" w:rsidRDefault="00AB3217" w:rsidP="00AB3217"/>
          <w:p w:rsidR="0012102A" w:rsidRDefault="00AB3217" w:rsidP="00AB3217">
            <w:r w:rsidRPr="00AB3217">
              <w:rPr>
                <w:highlight w:val="yellow"/>
              </w:rPr>
              <w:t>3</w:t>
            </w:r>
            <w:r>
              <w:t xml:space="preserve">. A real-time currency converter </w:t>
            </w:r>
            <w:proofErr w:type="gramStart"/>
            <w:r>
              <w:t>app :</w:t>
            </w:r>
            <w:proofErr w:type="gramEnd"/>
            <w:r>
              <w:t xml:space="preserve"> A real-time currency converter app provides up-to-the-minute exchange rates for various currencies, enabling users to quickly and accurately convert amounts between currencies. It typically features a user-friendly interface, customizable currency lists, historical data, offline mode, and integration with financial APIs to ensure precision. Perfect for travelers, traders, and anyone dealing with foreign currencies.</w:t>
            </w:r>
          </w:p>
          <w:p w:rsidR="00AB3217" w:rsidRDefault="00AB3217" w:rsidP="00AB3217">
            <w:pPr>
              <w:rPr>
                <w:rFonts w:asciiTheme="majorHAnsi" w:eastAsiaTheme="majorEastAsia" w:hAnsiTheme="majorHAnsi" w:cstheme="majorBidi"/>
                <w:color w:val="202B6A" w:themeColor="accent1"/>
                <w:sz w:val="26"/>
                <w:szCs w:val="26"/>
              </w:rPr>
            </w:pPr>
            <w:r w:rsidRPr="00AB3217">
              <w:rPr>
                <w:rFonts w:asciiTheme="majorHAnsi" w:eastAsiaTheme="majorEastAsia" w:hAnsiTheme="majorHAnsi" w:cstheme="majorBidi"/>
                <w:color w:val="202B6A" w:themeColor="accent1"/>
                <w:sz w:val="26"/>
                <w:szCs w:val="26"/>
                <w:highlight w:val="yellow"/>
              </w:rPr>
              <w:t>Freelance Projects</w:t>
            </w:r>
          </w:p>
          <w:p w:rsidR="00AB3217" w:rsidRDefault="00AB3217" w:rsidP="00AB3217">
            <w:pPr>
              <w:rPr>
                <w:rFonts w:asciiTheme="majorHAnsi" w:eastAsiaTheme="majorEastAsia" w:hAnsiTheme="majorHAnsi" w:cstheme="majorBidi"/>
                <w:color w:val="202B6A" w:themeColor="accent1"/>
                <w:sz w:val="26"/>
                <w:szCs w:val="26"/>
              </w:rPr>
            </w:pPr>
          </w:p>
          <w:p w:rsidR="00AB3217" w:rsidRDefault="00AB3217" w:rsidP="00AB3217">
            <w:r>
              <w:t>Developed an [e.g., e-commerce app] with advanced features such as payment gateway integration and user authentication.</w:t>
            </w:r>
          </w:p>
          <w:p w:rsidR="00AB3217" w:rsidRDefault="00AB3217" w:rsidP="00AB3217">
            <w:r>
              <w:t>Designed a [e.g., fitness tracker app] with real-time data synchronization and analytics.</w:t>
            </w:r>
          </w:p>
          <w:p w:rsidR="00AB3217" w:rsidRDefault="00AB3217" w:rsidP="00AB3217"/>
          <w:p w:rsidR="00AB3217" w:rsidRDefault="00AB3217" w:rsidP="00AB3217"/>
          <w:p w:rsidR="00AB3217" w:rsidRDefault="00AB3217" w:rsidP="00AB3217">
            <w:pPr>
              <w:rPr>
                <w:rFonts w:asciiTheme="majorHAnsi" w:eastAsiaTheme="majorEastAsia" w:hAnsiTheme="majorHAnsi" w:cstheme="majorBidi"/>
                <w:color w:val="202B6A" w:themeColor="accent1"/>
                <w:sz w:val="26"/>
                <w:szCs w:val="26"/>
              </w:rPr>
            </w:pPr>
            <w:r w:rsidRPr="00AB3217">
              <w:rPr>
                <w:rFonts w:asciiTheme="majorHAnsi" w:eastAsiaTheme="majorEastAsia" w:hAnsiTheme="majorHAnsi" w:cstheme="majorBidi"/>
                <w:color w:val="202B6A" w:themeColor="accent1"/>
                <w:sz w:val="26"/>
                <w:szCs w:val="26"/>
                <w:highlight w:val="yellow"/>
              </w:rPr>
              <w:t>Achievements</w:t>
            </w:r>
          </w:p>
          <w:p w:rsidR="00AB3217" w:rsidRDefault="00AB3217" w:rsidP="00AB3217">
            <w:pPr>
              <w:rPr>
                <w:rFonts w:asciiTheme="majorHAnsi" w:eastAsiaTheme="majorEastAsia" w:hAnsiTheme="majorHAnsi" w:cstheme="majorBidi"/>
                <w:color w:val="202B6A" w:themeColor="accent1"/>
                <w:sz w:val="26"/>
                <w:szCs w:val="26"/>
              </w:rPr>
            </w:pPr>
          </w:p>
          <w:p w:rsidR="00AB3217" w:rsidRDefault="00AB3217" w:rsidP="00AB3217">
            <w:r>
              <w:t>Published and maintained 4 live apps on the Google Play Store.</w:t>
            </w:r>
          </w:p>
          <w:p w:rsidR="00AB3217" w:rsidRDefault="00AB3217" w:rsidP="00AB3217">
            <w:r>
              <w:t xml:space="preserve">Completed 100+ freelance projects with high client ratings on </w:t>
            </w:r>
            <w:proofErr w:type="spellStart"/>
            <w:r>
              <w:t>Fiverr</w:t>
            </w:r>
            <w:proofErr w:type="spellEnd"/>
            <w:r>
              <w:t>.</w:t>
            </w:r>
          </w:p>
          <w:p w:rsidR="00AB3217" w:rsidRDefault="00AB3217" w:rsidP="00AB3217">
            <w:r>
              <w:t>Boosted app downloads and user engagement through paid app promotion services.</w:t>
            </w:r>
          </w:p>
          <w:p w:rsidR="00AB3217" w:rsidRDefault="00AB3217" w:rsidP="00AB3217"/>
          <w:p w:rsidR="0012102A" w:rsidRDefault="0012102A" w:rsidP="002E4AFC"/>
          <w:p w:rsidR="0012102A" w:rsidRPr="002E4AFC" w:rsidRDefault="0012102A" w:rsidP="002E4AFC"/>
          <w:p w:rsidR="002E4AFC" w:rsidRPr="002E4AFC" w:rsidRDefault="002E4AFC" w:rsidP="002E4AFC">
            <w:r w:rsidRPr="002E4AFC">
              <w:t>Sincerely,</w:t>
            </w:r>
          </w:p>
          <w:p w:rsidR="002E4AFC" w:rsidRPr="002E4AFC" w:rsidRDefault="00E22538" w:rsidP="002E4AFC">
            <w:pPr>
              <w:rPr>
                <w:sz w:val="20"/>
                <w:szCs w:val="20"/>
              </w:rPr>
            </w:pPr>
            <w:proofErr w:type="spellStart"/>
            <w:r>
              <w:t>Yasin</w:t>
            </w:r>
            <w:proofErr w:type="spellEnd"/>
            <w:r>
              <w:t xml:space="preserve"> Arafat</w:t>
            </w:r>
          </w:p>
          <w:p w:rsidR="002E4AFC" w:rsidRPr="002E4AFC" w:rsidRDefault="002E4AFC" w:rsidP="002E4AFC">
            <w:pPr>
              <w:rPr>
                <w:rFonts w:ascii="Arial" w:hAnsi="Arial"/>
              </w:rPr>
            </w:pPr>
          </w:p>
        </w:tc>
        <w:tc>
          <w:tcPr>
            <w:tcW w:w="949" w:type="dxa"/>
            <w:vMerge w:val="restart"/>
          </w:tcPr>
          <w:p w:rsidR="002E4AFC" w:rsidRPr="002E4AFC" w:rsidRDefault="002E4AFC" w:rsidP="002E4AFC">
            <w:pPr>
              <w:kinsoku w:val="0"/>
              <w:overflowPunct w:val="0"/>
              <w:spacing w:before="168" w:line="204" w:lineRule="auto"/>
              <w:ind w:right="6116"/>
              <w:rPr>
                <w:rFonts w:ascii="Arial Black" w:hAnsi="Arial Black" w:cs="Arial Black"/>
                <w:b/>
                <w:bCs/>
                <w:color w:val="FF7706"/>
                <w:sz w:val="52"/>
                <w:szCs w:val="52"/>
              </w:rPr>
            </w:pPr>
          </w:p>
        </w:tc>
        <w:tc>
          <w:tcPr>
            <w:tcW w:w="3449" w:type="dxa"/>
          </w:tcPr>
          <w:p w:rsidR="002E4AFC" w:rsidRPr="002E4AFC" w:rsidRDefault="002E4AFC" w:rsidP="002E4AFC">
            <w:pPr>
              <w:rPr>
                <w:rFonts w:ascii="Arial" w:hAnsi="Arial"/>
              </w:rPr>
            </w:pPr>
          </w:p>
        </w:tc>
      </w:tr>
      <w:tr w:rsidR="002E4AFC" w:rsidRPr="002E4AFC" w:rsidTr="004D339B">
        <w:trPr>
          <w:trHeight w:val="646"/>
          <w:jc w:val="center"/>
        </w:trPr>
        <w:tc>
          <w:tcPr>
            <w:tcW w:w="6863" w:type="dxa"/>
            <w:vMerge/>
          </w:tcPr>
          <w:p w:rsidR="002E4AFC" w:rsidRPr="002E4AFC" w:rsidRDefault="002E4AFC" w:rsidP="002E4AFC">
            <w:pPr>
              <w:keepNext/>
              <w:keepLines/>
              <w:pBdr>
                <w:top w:val="single" w:sz="24" w:space="6" w:color="FF7707"/>
              </w:pBdr>
              <w:spacing w:after="120"/>
              <w:outlineLvl w:val="1"/>
              <w:rPr>
                <w:rFonts w:ascii="Arial Black" w:hAnsi="Arial Black"/>
                <w:color w:val="202B6A"/>
                <w:sz w:val="26"/>
                <w:szCs w:val="26"/>
              </w:rPr>
            </w:pPr>
          </w:p>
        </w:tc>
        <w:tc>
          <w:tcPr>
            <w:tcW w:w="949" w:type="dxa"/>
            <w:vMerge/>
          </w:tcPr>
          <w:p w:rsidR="002E4AFC" w:rsidRPr="002E4AFC" w:rsidRDefault="002E4AFC" w:rsidP="002E4AFC">
            <w:pPr>
              <w:kinsoku w:val="0"/>
              <w:overflowPunct w:val="0"/>
              <w:spacing w:before="168" w:line="204" w:lineRule="auto"/>
              <w:ind w:right="6116"/>
              <w:rPr>
                <w:rFonts w:ascii="Arial Black" w:hAnsi="Arial Black" w:cs="Arial Black"/>
                <w:b/>
                <w:bCs/>
                <w:color w:val="FF7706"/>
                <w:sz w:val="52"/>
                <w:szCs w:val="52"/>
              </w:rPr>
            </w:pPr>
          </w:p>
        </w:tc>
        <w:tc>
          <w:tcPr>
            <w:tcW w:w="3449" w:type="dxa"/>
          </w:tcPr>
          <w:p w:rsidR="002E4AFC" w:rsidRPr="002E4AFC" w:rsidRDefault="002E4AFC" w:rsidP="002E4AFC">
            <w:pPr>
              <w:pStyle w:val="Heading2"/>
            </w:pPr>
            <w:r w:rsidRPr="002E4AFC">
              <w:t>Contact</w:t>
            </w:r>
          </w:p>
        </w:tc>
      </w:tr>
      <w:tr w:rsidR="002E4AFC" w:rsidRPr="002E4AFC" w:rsidTr="004D339B">
        <w:trPr>
          <w:trHeight w:val="605"/>
          <w:jc w:val="center"/>
        </w:trPr>
        <w:tc>
          <w:tcPr>
            <w:tcW w:w="6863" w:type="dxa"/>
            <w:vMerge/>
          </w:tcPr>
          <w:p w:rsidR="002E4AFC" w:rsidRPr="002E4AFC" w:rsidRDefault="002E4AFC" w:rsidP="002E4AFC">
            <w:pPr>
              <w:keepNext/>
              <w:keepLines/>
              <w:pBdr>
                <w:top w:val="single" w:sz="24" w:space="6" w:color="FF7707"/>
              </w:pBdr>
              <w:spacing w:after="120"/>
              <w:outlineLvl w:val="1"/>
              <w:rPr>
                <w:rFonts w:ascii="Arial Black" w:hAnsi="Arial Black"/>
                <w:color w:val="202B6A"/>
                <w:sz w:val="26"/>
                <w:szCs w:val="26"/>
              </w:rPr>
            </w:pPr>
          </w:p>
        </w:tc>
        <w:tc>
          <w:tcPr>
            <w:tcW w:w="949" w:type="dxa"/>
            <w:vMerge/>
          </w:tcPr>
          <w:p w:rsidR="002E4AFC" w:rsidRPr="002E4AFC" w:rsidRDefault="002E4AFC" w:rsidP="002E4AFC">
            <w:pPr>
              <w:kinsoku w:val="0"/>
              <w:overflowPunct w:val="0"/>
              <w:spacing w:before="168" w:line="204" w:lineRule="auto"/>
              <w:ind w:right="6116"/>
              <w:rPr>
                <w:rFonts w:ascii="Arial Black" w:hAnsi="Arial Black" w:cs="Arial Black"/>
                <w:b/>
                <w:bCs/>
                <w:color w:val="FF7706"/>
                <w:sz w:val="52"/>
                <w:szCs w:val="52"/>
              </w:rPr>
            </w:pPr>
          </w:p>
        </w:tc>
        <w:tc>
          <w:tcPr>
            <w:tcW w:w="3449" w:type="dxa"/>
            <w:vAlign w:val="center"/>
          </w:tcPr>
          <w:p w:rsidR="002E4AFC" w:rsidRPr="002E4AFC" w:rsidRDefault="002E4AFC" w:rsidP="002E4AFC">
            <w:pPr>
              <w:pStyle w:val="Information"/>
            </w:pPr>
            <w:r w:rsidRPr="002E4AFC">
              <w:rPr>
                <w:noProof/>
              </w:rPr>
              <mc:AlternateContent>
                <mc:Choice Requires="wps">
                  <w:drawing>
                    <wp:anchor distT="0" distB="0" distL="114300" distR="114300" simplePos="0" relativeHeight="251659264" behindDoc="0" locked="0" layoutInCell="1" allowOverlap="1" wp14:anchorId="5AE78ABC" wp14:editId="7FC2248A">
                      <wp:simplePos x="0" y="0"/>
                      <wp:positionH relativeFrom="column">
                        <wp:posOffset>8255</wp:posOffset>
                      </wp:positionH>
                      <wp:positionV relativeFrom="paragraph">
                        <wp:posOffset>44450</wp:posOffset>
                      </wp:positionV>
                      <wp:extent cx="154940" cy="201930"/>
                      <wp:effectExtent l="0" t="0" r="0" b="1270"/>
                      <wp:wrapNone/>
                      <wp:docPr id="208" name="Shape" descr="GPS icon"/>
                      <wp:cNvGraphicFramePr/>
                      <a:graphic xmlns:a="http://schemas.openxmlformats.org/drawingml/2006/main">
                        <a:graphicData uri="http://schemas.microsoft.com/office/word/2010/wordprocessingShape">
                          <wps:wsp>
                            <wps:cNvSpPr/>
                            <wps:spPr>
                              <a:xfrm>
                                <a:off x="0" y="0"/>
                                <a:ext cx="154940" cy="20193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780" y="0"/>
                                      <a:pt x="0" y="3668"/>
                                      <a:pt x="0" y="8287"/>
                                    </a:cubicBezTo>
                                    <a:cubicBezTo>
                                      <a:pt x="0" y="12906"/>
                                      <a:pt x="10800" y="21600"/>
                                      <a:pt x="10800" y="21600"/>
                                    </a:cubicBezTo>
                                    <a:cubicBezTo>
                                      <a:pt x="10800" y="21600"/>
                                      <a:pt x="21600" y="12906"/>
                                      <a:pt x="21600" y="8287"/>
                                    </a:cubicBezTo>
                                    <a:cubicBezTo>
                                      <a:pt x="21600" y="3668"/>
                                      <a:pt x="16820" y="0"/>
                                      <a:pt x="10800" y="0"/>
                                    </a:cubicBezTo>
                                    <a:close/>
                                    <a:moveTo>
                                      <a:pt x="10800" y="11819"/>
                                    </a:moveTo>
                                    <a:cubicBezTo>
                                      <a:pt x="8144" y="11819"/>
                                      <a:pt x="5843" y="10189"/>
                                      <a:pt x="5843" y="8015"/>
                                    </a:cubicBezTo>
                                    <a:cubicBezTo>
                                      <a:pt x="5843" y="5977"/>
                                      <a:pt x="7967" y="4211"/>
                                      <a:pt x="10800" y="4211"/>
                                    </a:cubicBezTo>
                                    <a:cubicBezTo>
                                      <a:pt x="13456" y="4211"/>
                                      <a:pt x="15757" y="5841"/>
                                      <a:pt x="15757" y="8015"/>
                                    </a:cubicBezTo>
                                    <a:cubicBezTo>
                                      <a:pt x="15757" y="10053"/>
                                      <a:pt x="13456" y="11819"/>
                                      <a:pt x="10800" y="11819"/>
                                    </a:cubicBezTo>
                                    <a:close/>
                                  </a:path>
                                </a:pathLst>
                              </a:custGeom>
                              <a:solidFill>
                                <a:srgbClr val="202B6A"/>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shape w14:anchorId="343C3670" id="Shape" o:spid="_x0000_s1026" alt="GPS icon" style="position:absolute;margin-left:.65pt;margin-top:3.5pt;width:12.2pt;height:1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" path="m10800,c4780,,,3668,,8287v,4619,10800,13313,10800,13313c10800,21600,21600,12906,21600,8287,21600,3668,16820,,10800,xm10800,11819v-2656,,-4957,-1630,-4957,-3804c5843,5977,7967,4211,10800,4211v2656,,4957,1630,4957,3804c15757,10053,13456,11819,10800,11819xe" fillcolor="#202b6a" stroked="f" strokeweight="1pt">
                      <v:stroke miterlimit="4" joinstyle="miter"/>
                      <v:path arrowok="t" o:extrusionok="f" o:connecttype="custom" o:connectlocs="77470,100965;77470,100965;77470,100965;77470,100965" o:connectangles="0,90,180,270"/>
                    </v:shape>
                  </w:pict>
                </mc:Fallback>
              </mc:AlternateContent>
            </w:r>
            <w:proofErr w:type="spellStart"/>
            <w:r w:rsidR="00F8122F">
              <w:t>Satkania</w:t>
            </w:r>
            <w:proofErr w:type="spellEnd"/>
            <w:r w:rsidR="00F8122F">
              <w:t xml:space="preserve"> , </w:t>
            </w:r>
            <w:proofErr w:type="spellStart"/>
            <w:r w:rsidR="00F8122F">
              <w:t>Chittagone</w:t>
            </w:r>
            <w:proofErr w:type="spellEnd"/>
            <w:r w:rsidR="00F8122F">
              <w:t xml:space="preserve"> , Bangladesh</w:t>
            </w:r>
          </w:p>
          <w:p w:rsidR="002E4AFC" w:rsidRPr="002E4AFC" w:rsidRDefault="002E4AFC" w:rsidP="00F8122F">
            <w:pPr>
              <w:pStyle w:val="Information"/>
            </w:pPr>
          </w:p>
        </w:tc>
      </w:tr>
      <w:tr w:rsidR="002E4AFC" w:rsidRPr="002E4AFC" w:rsidTr="004D339B">
        <w:trPr>
          <w:trHeight w:val="605"/>
          <w:jc w:val="center"/>
        </w:trPr>
        <w:tc>
          <w:tcPr>
            <w:tcW w:w="6863" w:type="dxa"/>
            <w:vMerge/>
          </w:tcPr>
          <w:p w:rsidR="002E4AFC" w:rsidRPr="002E4AFC" w:rsidRDefault="002E4AFC" w:rsidP="002E4AFC">
            <w:pPr>
              <w:keepNext/>
              <w:keepLines/>
              <w:pBdr>
                <w:top w:val="single" w:sz="24" w:space="6" w:color="FF7707"/>
              </w:pBdr>
              <w:spacing w:after="120"/>
              <w:outlineLvl w:val="1"/>
              <w:rPr>
                <w:rFonts w:ascii="Arial Black" w:hAnsi="Arial Black"/>
                <w:color w:val="202B6A"/>
                <w:sz w:val="26"/>
                <w:szCs w:val="26"/>
              </w:rPr>
            </w:pPr>
          </w:p>
        </w:tc>
        <w:tc>
          <w:tcPr>
            <w:tcW w:w="949" w:type="dxa"/>
            <w:vMerge/>
          </w:tcPr>
          <w:p w:rsidR="002E4AFC" w:rsidRPr="002E4AFC" w:rsidRDefault="002E4AFC" w:rsidP="002E4AFC">
            <w:pPr>
              <w:kinsoku w:val="0"/>
              <w:overflowPunct w:val="0"/>
              <w:spacing w:before="168" w:line="204" w:lineRule="auto"/>
              <w:ind w:right="6116"/>
              <w:rPr>
                <w:rFonts w:ascii="Arial Black" w:hAnsi="Arial Black" w:cs="Arial Black"/>
                <w:b/>
                <w:bCs/>
                <w:color w:val="FF7706"/>
                <w:sz w:val="52"/>
                <w:szCs w:val="52"/>
              </w:rPr>
            </w:pPr>
          </w:p>
        </w:tc>
        <w:tc>
          <w:tcPr>
            <w:tcW w:w="3449" w:type="dxa"/>
            <w:vAlign w:val="center"/>
          </w:tcPr>
          <w:p w:rsidR="002E4AFC" w:rsidRPr="002E4AFC" w:rsidRDefault="002E4AFC" w:rsidP="00F8122F">
            <w:pPr>
              <w:pStyle w:val="Information"/>
            </w:pPr>
            <w:r w:rsidRPr="002E4AFC">
              <w:rPr>
                <w:noProof/>
              </w:rPr>
              <mc:AlternateContent>
                <mc:Choice Requires="wps">
                  <w:drawing>
                    <wp:anchor distT="0" distB="0" distL="114300" distR="114300" simplePos="0" relativeHeight="251660288" behindDoc="0" locked="0" layoutInCell="1" allowOverlap="1" wp14:anchorId="5600ACFB" wp14:editId="72F8F3EB">
                      <wp:simplePos x="0" y="0"/>
                      <wp:positionH relativeFrom="column">
                        <wp:posOffset>0</wp:posOffset>
                      </wp:positionH>
                      <wp:positionV relativeFrom="paragraph">
                        <wp:posOffset>-12065</wp:posOffset>
                      </wp:positionV>
                      <wp:extent cx="165100" cy="165100"/>
                      <wp:effectExtent l="0" t="0" r="12700" b="12700"/>
                      <wp:wrapNone/>
                      <wp:docPr id="209" name="Shape" descr="Phone icon"/>
                      <wp:cNvGraphicFramePr/>
                      <a:graphic xmlns:a="http://schemas.openxmlformats.org/drawingml/2006/main">
                        <a:graphicData uri="http://schemas.microsoft.com/office/word/2010/wordprocessingShape">
                          <wps:wsp>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18" y="0"/>
                                      <a:pt x="0" y="4818"/>
                                      <a:pt x="0" y="10800"/>
                                    </a:cubicBezTo>
                                    <a:cubicBezTo>
                                      <a:pt x="0" y="16782"/>
                                      <a:pt x="4818" y="21600"/>
                                      <a:pt x="10800" y="21600"/>
                                    </a:cubicBezTo>
                                    <a:cubicBezTo>
                                      <a:pt x="16782" y="21600"/>
                                      <a:pt x="21600" y="16782"/>
                                      <a:pt x="21600" y="10800"/>
                                    </a:cubicBezTo>
                                    <a:cubicBezTo>
                                      <a:pt x="21600" y="4818"/>
                                      <a:pt x="16781" y="0"/>
                                      <a:pt x="10800" y="0"/>
                                    </a:cubicBezTo>
                                    <a:close/>
                                    <a:moveTo>
                                      <a:pt x="9637" y="18942"/>
                                    </a:moveTo>
                                    <a:cubicBezTo>
                                      <a:pt x="8640" y="18942"/>
                                      <a:pt x="7809" y="18111"/>
                                      <a:pt x="7809" y="17114"/>
                                    </a:cubicBezTo>
                                    <a:lnTo>
                                      <a:pt x="7809" y="4486"/>
                                    </a:lnTo>
                                    <a:cubicBezTo>
                                      <a:pt x="7809" y="3489"/>
                                      <a:pt x="8640" y="2658"/>
                                      <a:pt x="9637" y="2658"/>
                                    </a:cubicBezTo>
                                    <a:lnTo>
                                      <a:pt x="9637" y="18942"/>
                                    </a:lnTo>
                                    <a:close/>
                                    <a:moveTo>
                                      <a:pt x="13791" y="17778"/>
                                    </a:moveTo>
                                    <a:cubicBezTo>
                                      <a:pt x="13791" y="18443"/>
                                      <a:pt x="13292" y="18942"/>
                                      <a:pt x="12628" y="18942"/>
                                    </a:cubicBezTo>
                                    <a:lnTo>
                                      <a:pt x="10800" y="18942"/>
                                    </a:lnTo>
                                    <a:lnTo>
                                      <a:pt x="10800" y="13625"/>
                                    </a:lnTo>
                                    <a:lnTo>
                                      <a:pt x="12628" y="13625"/>
                                    </a:lnTo>
                                    <a:cubicBezTo>
                                      <a:pt x="13292" y="13625"/>
                                      <a:pt x="13791" y="14123"/>
                                      <a:pt x="13791" y="14788"/>
                                    </a:cubicBezTo>
                                    <a:lnTo>
                                      <a:pt x="13791" y="17778"/>
                                    </a:lnTo>
                                    <a:close/>
                                    <a:moveTo>
                                      <a:pt x="13791" y="6812"/>
                                    </a:moveTo>
                                    <a:cubicBezTo>
                                      <a:pt x="13791" y="7477"/>
                                      <a:pt x="13292" y="7975"/>
                                      <a:pt x="12628" y="7975"/>
                                    </a:cubicBezTo>
                                    <a:lnTo>
                                      <a:pt x="10800" y="7975"/>
                                    </a:lnTo>
                                    <a:lnTo>
                                      <a:pt x="10800" y="2658"/>
                                    </a:lnTo>
                                    <a:lnTo>
                                      <a:pt x="12628" y="2658"/>
                                    </a:lnTo>
                                    <a:cubicBezTo>
                                      <a:pt x="13292" y="2658"/>
                                      <a:pt x="13791" y="3157"/>
                                      <a:pt x="13791" y="3822"/>
                                    </a:cubicBezTo>
                                    <a:lnTo>
                                      <a:pt x="13791" y="6812"/>
                                    </a:lnTo>
                                    <a:close/>
                                  </a:path>
                                </a:pathLst>
                              </a:custGeom>
                              <a:solidFill>
                                <a:srgbClr val="202B6A"/>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shape w14:anchorId="2EAD17CE" id="Shape" o:spid="_x0000_s1026" alt="Phone icon" style="position:absolute;margin-left:0;margin-top:-.95pt;width:13pt;height: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" path="m10800,c4818,,,4818,,10800v,5982,4818,10800,10800,10800c16782,21600,21600,16782,21600,10800,21600,4818,16781,,10800,xm9637,18942v-997,,-1828,-831,-1828,-1828l7809,4486v,-997,831,-1828,1828,-1828l9637,18942xm13791,17778v,665,-499,1164,-1163,1164l10800,18942r,-5317l12628,13625v664,,1163,498,1163,1163l13791,17778xm13791,6812v,665,-499,1163,-1163,1163l10800,7975r,-5317l12628,2658v664,,1163,499,1163,1164l13791,6812xe" fillcolor="#202b6a" stroked="f" strokeweight="1pt">
                      <v:stroke miterlimit="4" joinstyle="miter"/>
                      <v:path arrowok="t" o:extrusionok="f" o:connecttype="custom" o:connectlocs="82550,82550;82550,82550;82550,82550;82550,82550" o:connectangles="0,90,180,270"/>
                    </v:shape>
                  </w:pict>
                </mc:Fallback>
              </mc:AlternateContent>
            </w:r>
            <w:r w:rsidR="00F8122F">
              <w:t>+8801873172551</w:t>
            </w:r>
          </w:p>
        </w:tc>
      </w:tr>
      <w:tr w:rsidR="002E4AFC" w:rsidRPr="002E4AFC" w:rsidTr="004D339B">
        <w:trPr>
          <w:trHeight w:val="605"/>
          <w:jc w:val="center"/>
        </w:trPr>
        <w:tc>
          <w:tcPr>
            <w:tcW w:w="6863" w:type="dxa"/>
            <w:vMerge/>
          </w:tcPr>
          <w:p w:rsidR="002E4AFC" w:rsidRPr="002E4AFC" w:rsidRDefault="002E4AFC" w:rsidP="002E4AFC">
            <w:pPr>
              <w:keepNext/>
              <w:keepLines/>
              <w:pBdr>
                <w:top w:val="single" w:sz="24" w:space="6" w:color="FF7707"/>
              </w:pBdr>
              <w:spacing w:after="120"/>
              <w:outlineLvl w:val="1"/>
              <w:rPr>
                <w:rFonts w:ascii="Arial Black" w:hAnsi="Arial Black"/>
                <w:color w:val="202B6A"/>
                <w:sz w:val="26"/>
                <w:szCs w:val="26"/>
              </w:rPr>
            </w:pPr>
          </w:p>
        </w:tc>
        <w:tc>
          <w:tcPr>
            <w:tcW w:w="949" w:type="dxa"/>
            <w:vMerge/>
          </w:tcPr>
          <w:p w:rsidR="002E4AFC" w:rsidRPr="002E4AFC" w:rsidRDefault="002E4AFC" w:rsidP="002E4AFC">
            <w:pPr>
              <w:kinsoku w:val="0"/>
              <w:overflowPunct w:val="0"/>
              <w:spacing w:before="168" w:line="204" w:lineRule="auto"/>
              <w:ind w:right="6116"/>
              <w:rPr>
                <w:rFonts w:ascii="Arial Black" w:hAnsi="Arial Black" w:cs="Arial Black"/>
                <w:b/>
                <w:bCs/>
                <w:color w:val="FF7706"/>
                <w:sz w:val="52"/>
                <w:szCs w:val="52"/>
              </w:rPr>
            </w:pPr>
          </w:p>
        </w:tc>
        <w:tc>
          <w:tcPr>
            <w:tcW w:w="3449" w:type="dxa"/>
            <w:vAlign w:val="center"/>
          </w:tcPr>
          <w:p w:rsidR="002E4AFC" w:rsidRPr="002E4AFC" w:rsidRDefault="002E4AFC" w:rsidP="00676997">
            <w:pPr>
              <w:pStyle w:val="Information"/>
            </w:pPr>
            <w:r w:rsidRPr="002E4AFC">
              <w:rPr>
                <w:noProof/>
              </w:rPr>
              <mc:AlternateContent>
                <mc:Choice Requires="wps">
                  <w:drawing>
                    <wp:anchor distT="0" distB="0" distL="114300" distR="114300" simplePos="0" relativeHeight="251661312" behindDoc="0" locked="0" layoutInCell="1" allowOverlap="1" wp14:anchorId="53B27D4C" wp14:editId="017DC16D">
                      <wp:simplePos x="0" y="0"/>
                      <wp:positionH relativeFrom="column">
                        <wp:posOffset>0</wp:posOffset>
                      </wp:positionH>
                      <wp:positionV relativeFrom="paragraph">
                        <wp:posOffset>-635</wp:posOffset>
                      </wp:positionV>
                      <wp:extent cx="165100" cy="165100"/>
                      <wp:effectExtent l="0" t="0" r="12700" b="12700"/>
                      <wp:wrapNone/>
                      <wp:docPr id="210" name="Shape" descr="email icon"/>
                      <wp:cNvGraphicFramePr/>
                      <a:graphic xmlns:a="http://schemas.openxmlformats.org/drawingml/2006/main">
                        <a:graphicData uri="http://schemas.microsoft.com/office/word/2010/wordprocessingShape">
                          <wps:wsp>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14123" y="7145"/>
                                    </a:moveTo>
                                    <a:lnTo>
                                      <a:pt x="7311" y="7145"/>
                                    </a:lnTo>
                                    <a:lnTo>
                                      <a:pt x="10634" y="9803"/>
                                    </a:lnTo>
                                    <a:lnTo>
                                      <a:pt x="14123" y="7145"/>
                                    </a:lnTo>
                                    <a:close/>
                                    <a:moveTo>
                                      <a:pt x="10800" y="0"/>
                                    </a:moveTo>
                                    <a:cubicBezTo>
                                      <a:pt x="4818" y="0"/>
                                      <a:pt x="0" y="4818"/>
                                      <a:pt x="0" y="10800"/>
                                    </a:cubicBezTo>
                                    <a:cubicBezTo>
                                      <a:pt x="0" y="16782"/>
                                      <a:pt x="4818" y="21600"/>
                                      <a:pt x="10800" y="21600"/>
                                    </a:cubicBezTo>
                                    <a:cubicBezTo>
                                      <a:pt x="16782" y="21600"/>
                                      <a:pt x="21600" y="16782"/>
                                      <a:pt x="21600" y="10800"/>
                                    </a:cubicBezTo>
                                    <a:cubicBezTo>
                                      <a:pt x="21600" y="4818"/>
                                      <a:pt x="16781" y="0"/>
                                      <a:pt x="10800" y="0"/>
                                    </a:cubicBezTo>
                                    <a:close/>
                                    <a:moveTo>
                                      <a:pt x="17446" y="14123"/>
                                    </a:moveTo>
                                    <a:cubicBezTo>
                                      <a:pt x="17446" y="15286"/>
                                      <a:pt x="16449" y="16283"/>
                                      <a:pt x="15286" y="16283"/>
                                    </a:cubicBezTo>
                                    <a:lnTo>
                                      <a:pt x="6480" y="16283"/>
                                    </a:lnTo>
                                    <a:cubicBezTo>
                                      <a:pt x="5317" y="16283"/>
                                      <a:pt x="4320" y="15286"/>
                                      <a:pt x="4320" y="14123"/>
                                    </a:cubicBezTo>
                                    <a:lnTo>
                                      <a:pt x="4320" y="7643"/>
                                    </a:lnTo>
                                    <a:cubicBezTo>
                                      <a:pt x="4320" y="6480"/>
                                      <a:pt x="5317" y="5483"/>
                                      <a:pt x="6480" y="5483"/>
                                    </a:cubicBezTo>
                                    <a:lnTo>
                                      <a:pt x="15286" y="5483"/>
                                    </a:lnTo>
                                    <a:cubicBezTo>
                                      <a:pt x="16449" y="5483"/>
                                      <a:pt x="17446" y="6480"/>
                                      <a:pt x="17446" y="7643"/>
                                    </a:cubicBezTo>
                                    <a:lnTo>
                                      <a:pt x="17446" y="14123"/>
                                    </a:lnTo>
                                    <a:close/>
                                    <a:moveTo>
                                      <a:pt x="5815" y="7975"/>
                                    </a:moveTo>
                                    <a:lnTo>
                                      <a:pt x="5815" y="14123"/>
                                    </a:lnTo>
                                    <a:cubicBezTo>
                                      <a:pt x="5815" y="14455"/>
                                      <a:pt x="5982" y="14622"/>
                                      <a:pt x="6314" y="14622"/>
                                    </a:cubicBezTo>
                                    <a:lnTo>
                                      <a:pt x="15120" y="14622"/>
                                    </a:lnTo>
                                    <a:cubicBezTo>
                                      <a:pt x="15452" y="14622"/>
                                      <a:pt x="15618" y="14455"/>
                                      <a:pt x="15618" y="14123"/>
                                    </a:cubicBezTo>
                                    <a:lnTo>
                                      <a:pt x="15618" y="7975"/>
                                    </a:lnTo>
                                    <a:lnTo>
                                      <a:pt x="10634" y="11963"/>
                                    </a:lnTo>
                                    <a:lnTo>
                                      <a:pt x="5815" y="7975"/>
                                    </a:lnTo>
                                    <a:close/>
                                  </a:path>
                                </a:pathLst>
                              </a:custGeom>
                              <a:solidFill>
                                <a:srgbClr val="202B6A"/>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shape w14:anchorId="03CB7E97" id="Shape" o:spid="_x0000_s1026" alt="email icon" style="position:absolute;margin-left:0;margin-top:-.05pt;width:13pt;height: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" path="m14123,7145r-6812,l10634,9803,14123,7145xm10800,c4818,,,4818,,10800v,5982,4818,10800,10800,10800c16782,21600,21600,16782,21600,10800,21600,4818,16781,,10800,xm17446,14123v,1163,-997,2160,-2160,2160l6480,16283v-1163,,-2160,-997,-2160,-2160l4320,7643v,-1163,997,-2160,2160,-2160l15286,5483v1163,,2160,997,2160,2160l17446,14123xm5815,7975r,6148c5815,14455,5982,14622,6314,14622r8806,c15452,14622,15618,14455,15618,14123r,-6148l10634,11963,5815,7975xe" fillcolor="#202b6a" stroked="f" strokeweight="1pt">
                      <v:stroke miterlimit="4" joinstyle="miter"/>
                      <v:path arrowok="t" o:extrusionok="f" o:connecttype="custom" o:connectlocs="82550,82550;82550,82550;82550,82550;82550,82550" o:connectangles="0,90,180,270"/>
                    </v:shape>
                  </w:pict>
                </mc:Fallback>
              </mc:AlternateContent>
            </w:r>
            <w:r w:rsidR="00F8122F">
              <w:t>yasintech.com.bd@gmail.com</w:t>
            </w:r>
          </w:p>
        </w:tc>
      </w:tr>
      <w:tr w:rsidR="002E4AFC" w:rsidRPr="002E4AFC" w:rsidTr="004D339B">
        <w:trPr>
          <w:trHeight w:val="605"/>
          <w:jc w:val="center"/>
        </w:trPr>
        <w:tc>
          <w:tcPr>
            <w:tcW w:w="6863" w:type="dxa"/>
            <w:vMerge/>
          </w:tcPr>
          <w:p w:rsidR="002E4AFC" w:rsidRPr="002E4AFC" w:rsidRDefault="002E4AFC" w:rsidP="002E4AFC">
            <w:pPr>
              <w:keepNext/>
              <w:keepLines/>
              <w:pBdr>
                <w:top w:val="single" w:sz="24" w:space="6" w:color="FF7707"/>
              </w:pBdr>
              <w:spacing w:after="120"/>
              <w:outlineLvl w:val="1"/>
              <w:rPr>
                <w:rFonts w:ascii="Arial Black" w:hAnsi="Arial Black"/>
                <w:color w:val="202B6A"/>
                <w:sz w:val="26"/>
                <w:szCs w:val="26"/>
              </w:rPr>
            </w:pPr>
          </w:p>
        </w:tc>
        <w:tc>
          <w:tcPr>
            <w:tcW w:w="949" w:type="dxa"/>
            <w:vMerge/>
          </w:tcPr>
          <w:p w:rsidR="002E4AFC" w:rsidRPr="002E4AFC" w:rsidRDefault="002E4AFC" w:rsidP="002E4AFC">
            <w:pPr>
              <w:kinsoku w:val="0"/>
              <w:overflowPunct w:val="0"/>
              <w:spacing w:before="168" w:line="204" w:lineRule="auto"/>
              <w:ind w:right="6116"/>
              <w:rPr>
                <w:rFonts w:ascii="Arial Black" w:hAnsi="Arial Black" w:cs="Arial Black"/>
                <w:b/>
                <w:bCs/>
                <w:color w:val="FF7706"/>
                <w:sz w:val="52"/>
                <w:szCs w:val="52"/>
              </w:rPr>
            </w:pPr>
          </w:p>
        </w:tc>
        <w:tc>
          <w:tcPr>
            <w:tcW w:w="3449" w:type="dxa"/>
            <w:vAlign w:val="center"/>
          </w:tcPr>
          <w:p w:rsidR="002E4AFC" w:rsidRPr="002E4AFC" w:rsidRDefault="002E4AFC" w:rsidP="00676997">
            <w:pPr>
              <w:pStyle w:val="Information"/>
            </w:pPr>
            <w:r w:rsidRPr="002E4AFC">
              <w:rPr>
                <w:noProof/>
              </w:rPr>
              <mc:AlternateContent>
                <mc:Choice Requires="wps">
                  <w:drawing>
                    <wp:anchor distT="0" distB="0" distL="114300" distR="114300" simplePos="0" relativeHeight="251662336" behindDoc="0" locked="0" layoutInCell="1" allowOverlap="1" wp14:anchorId="50722CE4" wp14:editId="47310CCE">
                      <wp:simplePos x="0" y="0"/>
                      <wp:positionH relativeFrom="column">
                        <wp:posOffset>-5080</wp:posOffset>
                      </wp:positionH>
                      <wp:positionV relativeFrom="paragraph">
                        <wp:posOffset>-635</wp:posOffset>
                      </wp:positionV>
                      <wp:extent cx="165100" cy="165100"/>
                      <wp:effectExtent l="0" t="0" r="12700" b="12700"/>
                      <wp:wrapNone/>
                      <wp:docPr id="211" name="Shape" descr="website icon"/>
                      <wp:cNvGraphicFramePr/>
                      <a:graphic xmlns:a="http://schemas.openxmlformats.org/drawingml/2006/main">
                        <a:graphicData uri="http://schemas.microsoft.com/office/word/2010/wordprocessingShape">
                          <wps:wsp>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7311" y="15286"/>
                                    </a:moveTo>
                                    <a:cubicBezTo>
                                      <a:pt x="7975" y="14123"/>
                                      <a:pt x="8308" y="12960"/>
                                      <a:pt x="8474" y="11631"/>
                                    </a:cubicBezTo>
                                    <a:lnTo>
                                      <a:pt x="5317" y="11631"/>
                                    </a:lnTo>
                                    <a:cubicBezTo>
                                      <a:pt x="5483" y="13126"/>
                                      <a:pt x="6148" y="14455"/>
                                      <a:pt x="7311" y="15286"/>
                                    </a:cubicBezTo>
                                    <a:close/>
                                    <a:moveTo>
                                      <a:pt x="7311" y="6480"/>
                                    </a:moveTo>
                                    <a:cubicBezTo>
                                      <a:pt x="6148" y="7311"/>
                                      <a:pt x="5483" y="8640"/>
                                      <a:pt x="5317" y="10135"/>
                                    </a:cubicBezTo>
                                    <a:lnTo>
                                      <a:pt x="8474" y="10135"/>
                                    </a:lnTo>
                                    <a:cubicBezTo>
                                      <a:pt x="8308" y="8806"/>
                                      <a:pt x="7809" y="7477"/>
                                      <a:pt x="7311" y="6480"/>
                                    </a:cubicBezTo>
                                    <a:close/>
                                    <a:moveTo>
                                      <a:pt x="10800" y="0"/>
                                    </a:moveTo>
                                    <a:cubicBezTo>
                                      <a:pt x="4818" y="0"/>
                                      <a:pt x="0" y="4818"/>
                                      <a:pt x="0" y="10800"/>
                                    </a:cubicBezTo>
                                    <a:cubicBezTo>
                                      <a:pt x="0" y="16782"/>
                                      <a:pt x="4818" y="21600"/>
                                      <a:pt x="10800" y="21600"/>
                                    </a:cubicBezTo>
                                    <a:cubicBezTo>
                                      <a:pt x="16782" y="21600"/>
                                      <a:pt x="21600" y="16782"/>
                                      <a:pt x="21600" y="10800"/>
                                    </a:cubicBezTo>
                                    <a:cubicBezTo>
                                      <a:pt x="21600" y="4818"/>
                                      <a:pt x="16782" y="0"/>
                                      <a:pt x="10800" y="0"/>
                                    </a:cubicBezTo>
                                    <a:close/>
                                    <a:moveTo>
                                      <a:pt x="10800" y="18277"/>
                                    </a:moveTo>
                                    <a:cubicBezTo>
                                      <a:pt x="6646" y="18277"/>
                                      <a:pt x="3489" y="14954"/>
                                      <a:pt x="3489" y="10966"/>
                                    </a:cubicBezTo>
                                    <a:cubicBezTo>
                                      <a:pt x="3489" y="6812"/>
                                      <a:pt x="6812" y="3655"/>
                                      <a:pt x="10800" y="3655"/>
                                    </a:cubicBezTo>
                                    <a:cubicBezTo>
                                      <a:pt x="14954" y="3655"/>
                                      <a:pt x="18111" y="6978"/>
                                      <a:pt x="18111" y="10966"/>
                                    </a:cubicBezTo>
                                    <a:cubicBezTo>
                                      <a:pt x="18277" y="14954"/>
                                      <a:pt x="14954" y="18277"/>
                                      <a:pt x="10800" y="18277"/>
                                    </a:cubicBezTo>
                                    <a:close/>
                                    <a:moveTo>
                                      <a:pt x="10135" y="11797"/>
                                    </a:moveTo>
                                    <a:cubicBezTo>
                                      <a:pt x="9969" y="13292"/>
                                      <a:pt x="9637" y="14954"/>
                                      <a:pt x="8640" y="16283"/>
                                    </a:cubicBezTo>
                                    <a:cubicBezTo>
                                      <a:pt x="9305" y="16615"/>
                                      <a:pt x="9969" y="16782"/>
                                      <a:pt x="10800" y="16782"/>
                                    </a:cubicBezTo>
                                    <a:cubicBezTo>
                                      <a:pt x="11631" y="16782"/>
                                      <a:pt x="12295" y="16615"/>
                                      <a:pt x="12960" y="16283"/>
                                    </a:cubicBezTo>
                                    <a:cubicBezTo>
                                      <a:pt x="12129" y="14954"/>
                                      <a:pt x="11631" y="13292"/>
                                      <a:pt x="11465" y="11797"/>
                                    </a:cubicBezTo>
                                    <a:lnTo>
                                      <a:pt x="10135" y="11797"/>
                                    </a:lnTo>
                                    <a:close/>
                                    <a:moveTo>
                                      <a:pt x="14455" y="6480"/>
                                    </a:moveTo>
                                    <a:cubicBezTo>
                                      <a:pt x="13791" y="7477"/>
                                      <a:pt x="13458" y="8806"/>
                                      <a:pt x="13292" y="10135"/>
                                    </a:cubicBezTo>
                                    <a:lnTo>
                                      <a:pt x="16449" y="10135"/>
                                    </a:lnTo>
                                    <a:cubicBezTo>
                                      <a:pt x="16283" y="8640"/>
                                      <a:pt x="15452" y="7311"/>
                                      <a:pt x="14455" y="6480"/>
                                    </a:cubicBezTo>
                                    <a:close/>
                                    <a:moveTo>
                                      <a:pt x="14455" y="15286"/>
                                    </a:moveTo>
                                    <a:cubicBezTo>
                                      <a:pt x="15619" y="14455"/>
                                      <a:pt x="16283" y="13126"/>
                                      <a:pt x="16449" y="11631"/>
                                    </a:cubicBezTo>
                                    <a:lnTo>
                                      <a:pt x="13292" y="11631"/>
                                    </a:lnTo>
                                    <a:cubicBezTo>
                                      <a:pt x="13292" y="12960"/>
                                      <a:pt x="13791" y="14289"/>
                                      <a:pt x="14455" y="15286"/>
                                    </a:cubicBezTo>
                                    <a:close/>
                                    <a:moveTo>
                                      <a:pt x="8640" y="5649"/>
                                    </a:moveTo>
                                    <a:cubicBezTo>
                                      <a:pt x="9471" y="6978"/>
                                      <a:pt x="9969" y="8474"/>
                                      <a:pt x="9969" y="10135"/>
                                    </a:cubicBezTo>
                                    <a:lnTo>
                                      <a:pt x="11465" y="10135"/>
                                    </a:lnTo>
                                    <a:cubicBezTo>
                                      <a:pt x="11631" y="8474"/>
                                      <a:pt x="12129" y="6978"/>
                                      <a:pt x="12794" y="5649"/>
                                    </a:cubicBezTo>
                                    <a:cubicBezTo>
                                      <a:pt x="12129" y="5317"/>
                                      <a:pt x="11465" y="5151"/>
                                      <a:pt x="10634" y="5151"/>
                                    </a:cubicBezTo>
                                    <a:cubicBezTo>
                                      <a:pt x="10135" y="5151"/>
                                      <a:pt x="9305" y="5317"/>
                                      <a:pt x="8640" y="5649"/>
                                    </a:cubicBezTo>
                                    <a:close/>
                                  </a:path>
                                </a:pathLst>
                              </a:custGeom>
                              <a:solidFill>
                                <a:srgbClr val="202B6A"/>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shape w14:anchorId="77BEBB7B" id="Shape" o:spid="_x0000_s1026" alt="website icon" style="position:absolute;margin-left:-.4pt;margin-top:-.05pt;width:13pt;height: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" path="m7311,15286v664,-1163,997,-2326,1163,-3655l5317,11631v166,1495,831,2824,1994,3655xm7311,6480c6148,7311,5483,8640,5317,10135r3157,c8308,8806,7809,7477,7311,6480xm10800,c4818,,,4818,,10800v,5982,4818,10800,10800,10800c16782,21600,21600,16782,21600,10800,21600,4818,16782,,10800,xm10800,18277v-4154,,-7311,-3323,-7311,-7311c3489,6812,6812,3655,10800,3655v4154,,7311,3323,7311,7311c18277,14954,14954,18277,10800,18277xm10135,11797v-166,1495,-498,3157,-1495,4486c9305,16615,9969,16782,10800,16782v831,,1495,-167,2160,-499c12129,14954,11631,13292,11465,11797r-1330,xm14455,6480v-664,997,-997,2326,-1163,3655l16449,10135c16283,8640,15452,7311,14455,6480xm14455,15286v1164,-831,1828,-2160,1994,-3655l13292,11631v,1329,499,2658,1163,3655xm8640,5649v831,1329,1329,2825,1329,4486l11465,10135v166,-1661,664,-3157,1329,-4486c12129,5317,11465,5151,10634,5151v-499,,-1329,166,-1994,498xe" fillcolor="#202b6a" stroked="f" strokeweight="1pt">
                      <v:stroke miterlimit="4" joinstyle="miter"/>
                      <v:path arrowok="t" o:extrusionok="f" o:connecttype="custom" o:connectlocs="82550,82550;82550,82550;82550,82550;82550,82550" o:connectangles="0,90,180,270"/>
                    </v:shape>
                  </w:pict>
                </mc:Fallback>
              </mc:AlternateContent>
            </w:r>
            <w:r w:rsidR="00F8122F">
              <w:t>www.awesomeprogramer.xyz</w:t>
            </w:r>
          </w:p>
        </w:tc>
      </w:tr>
      <w:tr w:rsidR="002E4AFC" w:rsidRPr="002E4AFC" w:rsidTr="004D339B">
        <w:trPr>
          <w:trHeight w:val="849"/>
          <w:jc w:val="center"/>
        </w:trPr>
        <w:tc>
          <w:tcPr>
            <w:tcW w:w="6863" w:type="dxa"/>
            <w:vMerge/>
          </w:tcPr>
          <w:p w:rsidR="002E4AFC" w:rsidRPr="002E4AFC" w:rsidRDefault="002E4AFC" w:rsidP="002E4AFC">
            <w:pPr>
              <w:keepNext/>
              <w:keepLines/>
              <w:pBdr>
                <w:top w:val="single" w:sz="24" w:space="6" w:color="FF7707"/>
              </w:pBdr>
              <w:spacing w:after="120"/>
              <w:outlineLvl w:val="1"/>
              <w:rPr>
                <w:rFonts w:ascii="Arial Black" w:hAnsi="Arial Black"/>
                <w:color w:val="202B6A"/>
                <w:sz w:val="26"/>
                <w:szCs w:val="26"/>
              </w:rPr>
            </w:pPr>
          </w:p>
        </w:tc>
        <w:tc>
          <w:tcPr>
            <w:tcW w:w="949" w:type="dxa"/>
            <w:vMerge/>
          </w:tcPr>
          <w:p w:rsidR="002E4AFC" w:rsidRPr="002E4AFC" w:rsidRDefault="002E4AFC" w:rsidP="002E4AFC">
            <w:pPr>
              <w:kinsoku w:val="0"/>
              <w:overflowPunct w:val="0"/>
              <w:spacing w:before="168" w:line="204" w:lineRule="auto"/>
              <w:ind w:right="6116"/>
              <w:rPr>
                <w:rFonts w:ascii="Arial Black" w:hAnsi="Arial Black" w:cs="Arial Black"/>
                <w:b/>
                <w:bCs/>
                <w:color w:val="FF7706"/>
                <w:sz w:val="52"/>
                <w:szCs w:val="52"/>
              </w:rPr>
            </w:pPr>
          </w:p>
        </w:tc>
        <w:tc>
          <w:tcPr>
            <w:tcW w:w="3449" w:type="dxa"/>
          </w:tcPr>
          <w:p w:rsidR="002E4AFC" w:rsidRPr="002E4AFC" w:rsidRDefault="002E4AFC" w:rsidP="002E4AFC">
            <w:pPr>
              <w:rPr>
                <w:rFonts w:ascii="Arial" w:hAnsi="Arial"/>
              </w:rPr>
            </w:pPr>
          </w:p>
        </w:tc>
      </w:tr>
    </w:tbl>
    <w:p w:rsidR="00CE6104" w:rsidRPr="0006568A" w:rsidRDefault="00CE6104" w:rsidP="0006568A"/>
    <w:sectPr w:rsidR="00CE6104" w:rsidRPr="0006568A" w:rsidSect="002E4AFC">
      <w:headerReference w:type="default" r:id="rId12"/>
      <w:pgSz w:w="12240" w:h="15840" w:code="1"/>
      <w:pgMar w:top="720" w:right="1008" w:bottom="720"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6EB" w:rsidRDefault="005226EB" w:rsidP="009129A0">
      <w:r>
        <w:separator/>
      </w:r>
    </w:p>
  </w:endnote>
  <w:endnote w:type="continuationSeparator" w:id="0">
    <w:p w:rsidR="005226EB" w:rsidRDefault="005226EB" w:rsidP="00912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B27D6FC-E81B-4822-ABC9-7AE9047A21EA}"/>
    <w:embedBold r:id="rId2" w:fontKey="{F8ACD775-E965-490A-8FD2-3183490E4F2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29C561BF-F9BC-4EAB-B7F4-F200EFFCFB37}"/>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4" w:fontKey="{B0397FC9-E8D1-4B3F-A7C3-465697D55176}"/>
    <w:embedBold r:id="rId5" w:fontKey="{81153DEF-D71C-4B02-BAF3-4EA6EA264953}"/>
    <w:embedItalic r:id="rId6" w:fontKey="{04632D9C-F869-4A81-AD02-5D4FD8FEE282}"/>
  </w:font>
  <w:font w:name="Georgia">
    <w:panose1 w:val="02040502050405020303"/>
    <w:charset w:val="00"/>
    <w:family w:val="roman"/>
    <w:pitch w:val="variable"/>
    <w:sig w:usb0="00000287" w:usb1="00000000" w:usb2="00000000" w:usb3="00000000" w:csb0="0000009F" w:csb1="00000000"/>
    <w:embedRegular r:id="rId7" w:fontKey="{186A8F03-BD4D-403B-8BBD-9D383D415ED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6EB" w:rsidRDefault="005226EB" w:rsidP="009129A0">
      <w:r>
        <w:separator/>
      </w:r>
    </w:p>
  </w:footnote>
  <w:footnote w:type="continuationSeparator" w:id="0">
    <w:p w:rsidR="005226EB" w:rsidRDefault="005226EB" w:rsidP="009129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9A0" w:rsidRDefault="009129A0">
    <w:r>
      <w:rPr>
        <w:noProof/>
      </w:rPr>
      <mc:AlternateContent>
        <mc:Choice Requires="wpg">
          <w:drawing>
            <wp:anchor distT="0" distB="0" distL="114300" distR="114300" simplePos="0" relativeHeight="251659264" behindDoc="0" locked="0" layoutInCell="1" allowOverlap="1" wp14:anchorId="0000C739" wp14:editId="38E78BF5">
              <wp:simplePos x="0" y="0"/>
              <wp:positionH relativeFrom="page">
                <wp:align>center</wp:align>
              </wp:positionH>
              <wp:positionV relativeFrom="page">
                <wp:align>center</wp:align>
              </wp:positionV>
              <wp:extent cx="7779385" cy="10064750"/>
              <wp:effectExtent l="0" t="0" r="0" b="0"/>
              <wp:wrapNone/>
              <wp:docPr id="1" name="Group 1" descr="decorative element"/>
              <wp:cNvGraphicFramePr/>
              <a:graphic xmlns:a="http://schemas.openxmlformats.org/drawingml/2006/main">
                <a:graphicData uri="http://schemas.microsoft.com/office/word/2010/wordprocessingGroup">
                  <wpg:wgp>
                    <wpg:cNvGrpSpPr/>
                    <wpg:grpSpPr>
                      <a:xfrm>
                        <a:off x="0" y="0"/>
                        <a:ext cx="7779385" cy="10064750"/>
                        <a:chOff x="0" y="0"/>
                        <a:chExt cx="7779385" cy="10064750"/>
                      </a:xfrm>
                    </wpg:grpSpPr>
                    <wps:wsp>
                      <wps:cNvPr id="6" name="Freeform 3" descr="decorative element"/>
                      <wps:cNvSpPr>
                        <a:spLocks/>
                      </wps:cNvSpPr>
                      <wps:spPr bwMode="auto">
                        <a:xfrm>
                          <a:off x="5196840" y="1912620"/>
                          <a:ext cx="2582545" cy="8141970"/>
                        </a:xfrm>
                        <a:custGeom>
                          <a:avLst/>
                          <a:gdLst>
                            <a:gd name="T0" fmla="*/ 0 w 4067"/>
                            <a:gd name="T1" fmla="*/ 12821 h 12822"/>
                            <a:gd name="T2" fmla="*/ 4066 w 4067"/>
                            <a:gd name="T3" fmla="*/ 12821 h 12822"/>
                            <a:gd name="T4" fmla="*/ 4066 w 4067"/>
                            <a:gd name="T5" fmla="*/ 0 h 12822"/>
                            <a:gd name="T6" fmla="*/ 0 w 4067"/>
                            <a:gd name="T7" fmla="*/ 0 h 12822"/>
                            <a:gd name="T8" fmla="*/ 0 w 4067"/>
                            <a:gd name="T9" fmla="*/ 12821 h 12822"/>
                          </a:gdLst>
                          <a:ahLst/>
                          <a:cxnLst>
                            <a:cxn ang="0">
                              <a:pos x="T0" y="T1"/>
                            </a:cxn>
                            <a:cxn ang="0">
                              <a:pos x="T2" y="T3"/>
                            </a:cxn>
                            <a:cxn ang="0">
                              <a:pos x="T4" y="T5"/>
                            </a:cxn>
                            <a:cxn ang="0">
                              <a:pos x="T6" y="T7"/>
                            </a:cxn>
                            <a:cxn ang="0">
                              <a:pos x="T8" y="T9"/>
                            </a:cxn>
                          </a:cxnLst>
                          <a:rect l="0" t="0" r="r" b="b"/>
                          <a:pathLst>
                            <a:path w="4067" h="12822">
                              <a:moveTo>
                                <a:pt x="0" y="12821"/>
                              </a:moveTo>
                              <a:lnTo>
                                <a:pt x="4066" y="12821"/>
                              </a:lnTo>
                              <a:lnTo>
                                <a:pt x="4066" y="0"/>
                              </a:lnTo>
                              <a:lnTo>
                                <a:pt x="0" y="0"/>
                              </a:lnTo>
                              <a:lnTo>
                                <a:pt x="0" y="12821"/>
                              </a:lnTo>
                              <a:close/>
                            </a:path>
                          </a:pathLst>
                        </a:custGeom>
                        <a:solidFill>
                          <a:schemeClr val="accent2"/>
                        </a:solidFill>
                        <a:ln>
                          <a:noFill/>
                        </a:ln>
                      </wps:spPr>
                      <wps:bodyPr rot="0" vert="horz" wrap="square" lIns="91440" tIns="45720" rIns="91440" bIns="45720" anchor="t" anchorCtr="0" upright="1">
                        <a:noAutofit/>
                      </wps:bodyPr>
                    </wps:wsp>
                    <wps:wsp>
                      <wps:cNvPr id="7" name="Freeform 4" descr="decorative element"/>
                      <wps:cNvSpPr>
                        <a:spLocks/>
                      </wps:cNvSpPr>
                      <wps:spPr bwMode="auto">
                        <a:xfrm>
                          <a:off x="0" y="0"/>
                          <a:ext cx="7772400" cy="1917065"/>
                        </a:xfrm>
                        <a:custGeom>
                          <a:avLst/>
                          <a:gdLst>
                            <a:gd name="T0" fmla="*/ 0 w 12240"/>
                            <a:gd name="T1" fmla="*/ 3018 h 3019"/>
                            <a:gd name="T2" fmla="*/ 12240 w 12240"/>
                            <a:gd name="T3" fmla="*/ 3018 h 3019"/>
                            <a:gd name="T4" fmla="*/ 12240 w 12240"/>
                            <a:gd name="T5" fmla="*/ 0 h 3019"/>
                            <a:gd name="T6" fmla="*/ 0 w 12240"/>
                            <a:gd name="T7" fmla="*/ 0 h 3019"/>
                            <a:gd name="T8" fmla="*/ 0 w 12240"/>
                            <a:gd name="T9" fmla="*/ 3018 h 3019"/>
                          </a:gdLst>
                          <a:ahLst/>
                          <a:cxnLst>
                            <a:cxn ang="0">
                              <a:pos x="T0" y="T1"/>
                            </a:cxn>
                            <a:cxn ang="0">
                              <a:pos x="T2" y="T3"/>
                            </a:cxn>
                            <a:cxn ang="0">
                              <a:pos x="T4" y="T5"/>
                            </a:cxn>
                            <a:cxn ang="0">
                              <a:pos x="T6" y="T7"/>
                            </a:cxn>
                            <a:cxn ang="0">
                              <a:pos x="T8" y="T9"/>
                            </a:cxn>
                          </a:cxnLst>
                          <a:rect l="0" t="0" r="r" b="b"/>
                          <a:pathLst>
                            <a:path w="12240" h="3019">
                              <a:moveTo>
                                <a:pt x="0" y="3018"/>
                              </a:moveTo>
                              <a:lnTo>
                                <a:pt x="12240" y="3018"/>
                              </a:lnTo>
                              <a:lnTo>
                                <a:pt x="12240" y="0"/>
                              </a:lnTo>
                              <a:lnTo>
                                <a:pt x="0" y="0"/>
                              </a:lnTo>
                              <a:lnTo>
                                <a:pt x="0" y="3018"/>
                              </a:lnTo>
                              <a:close/>
                            </a:path>
                          </a:pathLst>
                        </a:custGeom>
                        <a:solidFill>
                          <a:schemeClr val="accent1"/>
                        </a:solidFill>
                        <a:ln>
                          <a:noFill/>
                        </a:ln>
                      </wps:spPr>
                      <wps:bodyPr rot="0" vert="horz" wrap="square" lIns="91440" tIns="45720" rIns="91440" bIns="45720" anchor="t" anchorCtr="0" upright="1">
                        <a:noAutofit/>
                      </wps:bodyPr>
                    </wps:wsp>
                    <wps:wsp>
                      <wps:cNvPr id="8" name="Freeform 5" descr="decorative element"/>
                      <wps:cNvSpPr>
                        <a:spLocks/>
                      </wps:cNvSpPr>
                      <wps:spPr bwMode="auto">
                        <a:xfrm>
                          <a:off x="4442460" y="0"/>
                          <a:ext cx="3329940" cy="1916430"/>
                        </a:xfrm>
                        <a:custGeom>
                          <a:avLst/>
                          <a:gdLst>
                            <a:gd name="T0" fmla="*/ 5175 w 5244"/>
                            <a:gd name="T1" fmla="*/ 0 h 3018"/>
                            <a:gd name="T2" fmla="*/ 0 w 5244"/>
                            <a:gd name="T3" fmla="*/ 0 h 3018"/>
                            <a:gd name="T4" fmla="*/ 26 w 5244"/>
                            <a:gd name="T5" fmla="*/ 72 h 3018"/>
                            <a:gd name="T6" fmla="*/ 56 w 5244"/>
                            <a:gd name="T7" fmla="*/ 149 h 3018"/>
                            <a:gd name="T8" fmla="*/ 90 w 5244"/>
                            <a:gd name="T9" fmla="*/ 224 h 3018"/>
                            <a:gd name="T10" fmla="*/ 126 w 5244"/>
                            <a:gd name="T11" fmla="*/ 297 h 3018"/>
                            <a:gd name="T12" fmla="*/ 164 w 5244"/>
                            <a:gd name="T13" fmla="*/ 369 h 3018"/>
                            <a:gd name="T14" fmla="*/ 205 w 5244"/>
                            <a:gd name="T15" fmla="*/ 439 h 3018"/>
                            <a:gd name="T16" fmla="*/ 248 w 5244"/>
                            <a:gd name="T17" fmla="*/ 508 h 3018"/>
                            <a:gd name="T18" fmla="*/ 293 w 5244"/>
                            <a:gd name="T19" fmla="*/ 574 h 3018"/>
                            <a:gd name="T20" fmla="*/ 339 w 5244"/>
                            <a:gd name="T21" fmla="*/ 640 h 3018"/>
                            <a:gd name="T22" fmla="*/ 387 w 5244"/>
                            <a:gd name="T23" fmla="*/ 703 h 3018"/>
                            <a:gd name="T24" fmla="*/ 437 w 5244"/>
                            <a:gd name="T25" fmla="*/ 765 h 3018"/>
                            <a:gd name="T26" fmla="*/ 488 w 5244"/>
                            <a:gd name="T27" fmla="*/ 824 h 3018"/>
                            <a:gd name="T28" fmla="*/ 540 w 5244"/>
                            <a:gd name="T29" fmla="*/ 882 h 3018"/>
                            <a:gd name="T30" fmla="*/ 594 w 5244"/>
                            <a:gd name="T31" fmla="*/ 938 h 3018"/>
                            <a:gd name="T32" fmla="*/ 648 w 5244"/>
                            <a:gd name="T33" fmla="*/ 992 h 3018"/>
                            <a:gd name="T34" fmla="*/ 703 w 5244"/>
                            <a:gd name="T35" fmla="*/ 1045 h 3018"/>
                            <a:gd name="T36" fmla="*/ 758 w 5244"/>
                            <a:gd name="T37" fmla="*/ 1095 h 3018"/>
                            <a:gd name="T38" fmla="*/ 814 w 5244"/>
                            <a:gd name="T39" fmla="*/ 1143 h 3018"/>
                            <a:gd name="T40" fmla="*/ 870 w 5244"/>
                            <a:gd name="T41" fmla="*/ 1189 h 3018"/>
                            <a:gd name="T42" fmla="*/ 926 w 5244"/>
                            <a:gd name="T43" fmla="*/ 1233 h 3018"/>
                            <a:gd name="T44" fmla="*/ 1024 w 5244"/>
                            <a:gd name="T45" fmla="*/ 1305 h 3018"/>
                            <a:gd name="T46" fmla="*/ 1078 w 5244"/>
                            <a:gd name="T47" fmla="*/ 1346 h 3018"/>
                            <a:gd name="T48" fmla="*/ 1132 w 5244"/>
                            <a:gd name="T49" fmla="*/ 1391 h 3018"/>
                            <a:gd name="T50" fmla="*/ 1186 w 5244"/>
                            <a:gd name="T51" fmla="*/ 1440 h 3018"/>
                            <a:gd name="T52" fmla="*/ 1236 w 5244"/>
                            <a:gd name="T53" fmla="*/ 1494 h 3018"/>
                            <a:gd name="T54" fmla="*/ 1282 w 5244"/>
                            <a:gd name="T55" fmla="*/ 1554 h 3018"/>
                            <a:gd name="T56" fmla="*/ 1320 w 5244"/>
                            <a:gd name="T57" fmla="*/ 1619 h 3018"/>
                            <a:gd name="T58" fmla="*/ 1351 w 5244"/>
                            <a:gd name="T59" fmla="*/ 1691 h 3018"/>
                            <a:gd name="T60" fmla="*/ 1370 w 5244"/>
                            <a:gd name="T61" fmla="*/ 1770 h 3018"/>
                            <a:gd name="T62" fmla="*/ 1377 w 5244"/>
                            <a:gd name="T63" fmla="*/ 1856 h 3018"/>
                            <a:gd name="T64" fmla="*/ 1370 w 5244"/>
                            <a:gd name="T65" fmla="*/ 1949 h 3018"/>
                            <a:gd name="T66" fmla="*/ 1353 w 5244"/>
                            <a:gd name="T67" fmla="*/ 2029 h 3018"/>
                            <a:gd name="T68" fmla="*/ 1327 w 5244"/>
                            <a:gd name="T69" fmla="*/ 2105 h 3018"/>
                            <a:gd name="T70" fmla="*/ 1292 w 5244"/>
                            <a:gd name="T71" fmla="*/ 2176 h 3018"/>
                            <a:gd name="T72" fmla="*/ 1252 w 5244"/>
                            <a:gd name="T73" fmla="*/ 2244 h 3018"/>
                            <a:gd name="T74" fmla="*/ 1205 w 5244"/>
                            <a:gd name="T75" fmla="*/ 2308 h 3018"/>
                            <a:gd name="T76" fmla="*/ 1154 w 5244"/>
                            <a:gd name="T77" fmla="*/ 2368 h 3018"/>
                            <a:gd name="T78" fmla="*/ 1099 w 5244"/>
                            <a:gd name="T79" fmla="*/ 2425 h 3018"/>
                            <a:gd name="T80" fmla="*/ 1042 w 5244"/>
                            <a:gd name="T81" fmla="*/ 2480 h 3018"/>
                            <a:gd name="T82" fmla="*/ 984 w 5244"/>
                            <a:gd name="T83" fmla="*/ 2532 h 3018"/>
                            <a:gd name="T84" fmla="*/ 925 w 5244"/>
                            <a:gd name="T85" fmla="*/ 2581 h 3018"/>
                            <a:gd name="T86" fmla="*/ 811 w 5244"/>
                            <a:gd name="T87" fmla="*/ 2674 h 3018"/>
                            <a:gd name="T88" fmla="*/ 758 w 5244"/>
                            <a:gd name="T89" fmla="*/ 2718 h 3018"/>
                            <a:gd name="T90" fmla="*/ 708 w 5244"/>
                            <a:gd name="T91" fmla="*/ 2761 h 3018"/>
                            <a:gd name="T92" fmla="*/ 664 w 5244"/>
                            <a:gd name="T93" fmla="*/ 2803 h 3018"/>
                            <a:gd name="T94" fmla="*/ 613 w 5244"/>
                            <a:gd name="T95" fmla="*/ 2856 h 3018"/>
                            <a:gd name="T96" fmla="*/ 561 w 5244"/>
                            <a:gd name="T97" fmla="*/ 2909 h 3018"/>
                            <a:gd name="T98" fmla="*/ 510 w 5244"/>
                            <a:gd name="T99" fmla="*/ 2963 h 3018"/>
                            <a:gd name="T100" fmla="*/ 459 w 5244"/>
                            <a:gd name="T101" fmla="*/ 3018 h 3018"/>
                            <a:gd name="T102" fmla="*/ 4529 w 5244"/>
                            <a:gd name="T103" fmla="*/ 3018 h 3018"/>
                            <a:gd name="T104" fmla="*/ 5243 w 5244"/>
                            <a:gd name="T105" fmla="*/ 1388 h 3018"/>
                            <a:gd name="T106" fmla="*/ 5243 w 5244"/>
                            <a:gd name="T107" fmla="*/ 70 h 3018"/>
                            <a:gd name="T108" fmla="*/ 5175 w 5244"/>
                            <a:gd name="T109" fmla="*/ 0 h 3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244" h="3018">
                              <a:moveTo>
                                <a:pt x="5175" y="0"/>
                              </a:moveTo>
                              <a:lnTo>
                                <a:pt x="0" y="0"/>
                              </a:lnTo>
                              <a:lnTo>
                                <a:pt x="26" y="72"/>
                              </a:lnTo>
                              <a:lnTo>
                                <a:pt x="56" y="149"/>
                              </a:lnTo>
                              <a:lnTo>
                                <a:pt x="90" y="224"/>
                              </a:lnTo>
                              <a:lnTo>
                                <a:pt x="126" y="297"/>
                              </a:lnTo>
                              <a:lnTo>
                                <a:pt x="164" y="369"/>
                              </a:lnTo>
                              <a:lnTo>
                                <a:pt x="205" y="439"/>
                              </a:lnTo>
                              <a:lnTo>
                                <a:pt x="248" y="508"/>
                              </a:lnTo>
                              <a:lnTo>
                                <a:pt x="293" y="574"/>
                              </a:lnTo>
                              <a:lnTo>
                                <a:pt x="339" y="640"/>
                              </a:lnTo>
                              <a:lnTo>
                                <a:pt x="387" y="703"/>
                              </a:lnTo>
                              <a:lnTo>
                                <a:pt x="437" y="765"/>
                              </a:lnTo>
                              <a:lnTo>
                                <a:pt x="488" y="824"/>
                              </a:lnTo>
                              <a:lnTo>
                                <a:pt x="540" y="882"/>
                              </a:lnTo>
                              <a:lnTo>
                                <a:pt x="594" y="938"/>
                              </a:lnTo>
                              <a:lnTo>
                                <a:pt x="648" y="992"/>
                              </a:lnTo>
                              <a:lnTo>
                                <a:pt x="703" y="1045"/>
                              </a:lnTo>
                              <a:lnTo>
                                <a:pt x="758" y="1095"/>
                              </a:lnTo>
                              <a:lnTo>
                                <a:pt x="814" y="1143"/>
                              </a:lnTo>
                              <a:lnTo>
                                <a:pt x="870" y="1189"/>
                              </a:lnTo>
                              <a:lnTo>
                                <a:pt x="926" y="1233"/>
                              </a:lnTo>
                              <a:lnTo>
                                <a:pt x="1024" y="1305"/>
                              </a:lnTo>
                              <a:lnTo>
                                <a:pt x="1078" y="1346"/>
                              </a:lnTo>
                              <a:lnTo>
                                <a:pt x="1132" y="1391"/>
                              </a:lnTo>
                              <a:lnTo>
                                <a:pt x="1186" y="1440"/>
                              </a:lnTo>
                              <a:lnTo>
                                <a:pt x="1236" y="1494"/>
                              </a:lnTo>
                              <a:lnTo>
                                <a:pt x="1282" y="1554"/>
                              </a:lnTo>
                              <a:lnTo>
                                <a:pt x="1320" y="1619"/>
                              </a:lnTo>
                              <a:lnTo>
                                <a:pt x="1351" y="1691"/>
                              </a:lnTo>
                              <a:lnTo>
                                <a:pt x="1370" y="1770"/>
                              </a:lnTo>
                              <a:lnTo>
                                <a:pt x="1377" y="1856"/>
                              </a:lnTo>
                              <a:lnTo>
                                <a:pt x="1370" y="1949"/>
                              </a:lnTo>
                              <a:lnTo>
                                <a:pt x="1353" y="2029"/>
                              </a:lnTo>
                              <a:lnTo>
                                <a:pt x="1327" y="2105"/>
                              </a:lnTo>
                              <a:lnTo>
                                <a:pt x="1292" y="2176"/>
                              </a:lnTo>
                              <a:lnTo>
                                <a:pt x="1252" y="2244"/>
                              </a:lnTo>
                              <a:lnTo>
                                <a:pt x="1205" y="2308"/>
                              </a:lnTo>
                              <a:lnTo>
                                <a:pt x="1154" y="2368"/>
                              </a:lnTo>
                              <a:lnTo>
                                <a:pt x="1099" y="2425"/>
                              </a:lnTo>
                              <a:lnTo>
                                <a:pt x="1042" y="2480"/>
                              </a:lnTo>
                              <a:lnTo>
                                <a:pt x="984" y="2532"/>
                              </a:lnTo>
                              <a:lnTo>
                                <a:pt x="925" y="2581"/>
                              </a:lnTo>
                              <a:lnTo>
                                <a:pt x="811" y="2674"/>
                              </a:lnTo>
                              <a:lnTo>
                                <a:pt x="758" y="2718"/>
                              </a:lnTo>
                              <a:lnTo>
                                <a:pt x="708" y="2761"/>
                              </a:lnTo>
                              <a:lnTo>
                                <a:pt x="664" y="2803"/>
                              </a:lnTo>
                              <a:lnTo>
                                <a:pt x="613" y="2856"/>
                              </a:lnTo>
                              <a:lnTo>
                                <a:pt x="561" y="2909"/>
                              </a:lnTo>
                              <a:lnTo>
                                <a:pt x="510" y="2963"/>
                              </a:lnTo>
                              <a:lnTo>
                                <a:pt x="459" y="3018"/>
                              </a:lnTo>
                              <a:lnTo>
                                <a:pt x="4529" y="3018"/>
                              </a:lnTo>
                              <a:lnTo>
                                <a:pt x="5243" y="1388"/>
                              </a:lnTo>
                              <a:lnTo>
                                <a:pt x="5243" y="70"/>
                              </a:lnTo>
                              <a:lnTo>
                                <a:pt x="5175" y="0"/>
                              </a:lnTo>
                              <a:close/>
                            </a:path>
                          </a:pathLst>
                        </a:custGeom>
                        <a:solidFill>
                          <a:schemeClr val="accent3"/>
                        </a:solidFill>
                        <a:ln>
                          <a:noFill/>
                        </a:ln>
                      </wps:spPr>
                      <wps:bodyPr rot="0" vert="horz" wrap="square" lIns="91440" tIns="45720" rIns="91440" bIns="45720" anchor="t" anchorCtr="0" upright="1">
                        <a:noAutofit/>
                      </wps:bodyPr>
                    </wps:wsp>
                    <wps:wsp>
                      <wps:cNvPr id="9" name="Freeform 6" descr="decorative element"/>
                      <wps:cNvSpPr>
                        <a:spLocks/>
                      </wps:cNvSpPr>
                      <wps:spPr bwMode="auto">
                        <a:xfrm>
                          <a:off x="5006340" y="0"/>
                          <a:ext cx="2764790" cy="1917065"/>
                        </a:xfrm>
                        <a:custGeom>
                          <a:avLst/>
                          <a:gdLst>
                            <a:gd name="T0" fmla="*/ 4353 w 4354"/>
                            <a:gd name="T1" fmla="*/ 0 h 3019"/>
                            <a:gd name="T2" fmla="*/ 0 w 4354"/>
                            <a:gd name="T3" fmla="*/ 0 h 3019"/>
                            <a:gd name="T4" fmla="*/ 21 w 4354"/>
                            <a:gd name="T5" fmla="*/ 72 h 3019"/>
                            <a:gd name="T6" fmla="*/ 47 w 4354"/>
                            <a:gd name="T7" fmla="*/ 149 h 3019"/>
                            <a:gd name="T8" fmla="*/ 75 w 4354"/>
                            <a:gd name="T9" fmla="*/ 224 h 3019"/>
                            <a:gd name="T10" fmla="*/ 107 w 4354"/>
                            <a:gd name="T11" fmla="*/ 298 h 3019"/>
                            <a:gd name="T12" fmla="*/ 140 w 4354"/>
                            <a:gd name="T13" fmla="*/ 370 h 3019"/>
                            <a:gd name="T14" fmla="*/ 177 w 4354"/>
                            <a:gd name="T15" fmla="*/ 441 h 3019"/>
                            <a:gd name="T16" fmla="*/ 215 w 4354"/>
                            <a:gd name="T17" fmla="*/ 510 h 3019"/>
                            <a:gd name="T18" fmla="*/ 255 w 4354"/>
                            <a:gd name="T19" fmla="*/ 578 h 3019"/>
                            <a:gd name="T20" fmla="*/ 298 w 4354"/>
                            <a:gd name="T21" fmla="*/ 644 h 3019"/>
                            <a:gd name="T22" fmla="*/ 342 w 4354"/>
                            <a:gd name="T23" fmla="*/ 709 h 3019"/>
                            <a:gd name="T24" fmla="*/ 388 w 4354"/>
                            <a:gd name="T25" fmla="*/ 772 h 3019"/>
                            <a:gd name="T26" fmla="*/ 435 w 4354"/>
                            <a:gd name="T27" fmla="*/ 833 h 3019"/>
                            <a:gd name="T28" fmla="*/ 484 w 4354"/>
                            <a:gd name="T29" fmla="*/ 892 h 3019"/>
                            <a:gd name="T30" fmla="*/ 534 w 4354"/>
                            <a:gd name="T31" fmla="*/ 950 h 3019"/>
                            <a:gd name="T32" fmla="*/ 585 w 4354"/>
                            <a:gd name="T33" fmla="*/ 1006 h 3019"/>
                            <a:gd name="T34" fmla="*/ 637 w 4354"/>
                            <a:gd name="T35" fmla="*/ 1061 h 3019"/>
                            <a:gd name="T36" fmla="*/ 690 w 4354"/>
                            <a:gd name="T37" fmla="*/ 1113 h 3019"/>
                            <a:gd name="T38" fmla="*/ 743 w 4354"/>
                            <a:gd name="T39" fmla="*/ 1164 h 3019"/>
                            <a:gd name="T40" fmla="*/ 797 w 4354"/>
                            <a:gd name="T41" fmla="*/ 1212 h 3019"/>
                            <a:gd name="T42" fmla="*/ 852 w 4354"/>
                            <a:gd name="T43" fmla="*/ 1259 h 3019"/>
                            <a:gd name="T44" fmla="*/ 907 w 4354"/>
                            <a:gd name="T45" fmla="*/ 1304 h 3019"/>
                            <a:gd name="T46" fmla="*/ 961 w 4354"/>
                            <a:gd name="T47" fmla="*/ 1346 h 3019"/>
                            <a:gd name="T48" fmla="*/ 1059 w 4354"/>
                            <a:gd name="T49" fmla="*/ 1418 h 3019"/>
                            <a:gd name="T50" fmla="*/ 1112 w 4354"/>
                            <a:gd name="T51" fmla="*/ 1459 h 3019"/>
                            <a:gd name="T52" fmla="*/ 1167 w 4354"/>
                            <a:gd name="T53" fmla="*/ 1504 h 3019"/>
                            <a:gd name="T54" fmla="*/ 1220 w 4354"/>
                            <a:gd name="T55" fmla="*/ 1554 h 3019"/>
                            <a:gd name="T56" fmla="*/ 1271 w 4354"/>
                            <a:gd name="T57" fmla="*/ 1608 h 3019"/>
                            <a:gd name="T58" fmla="*/ 1317 w 4354"/>
                            <a:gd name="T59" fmla="*/ 1668 h 3019"/>
                            <a:gd name="T60" fmla="*/ 1355 w 4354"/>
                            <a:gd name="T61" fmla="*/ 1733 h 3019"/>
                            <a:gd name="T62" fmla="*/ 1386 w 4354"/>
                            <a:gd name="T63" fmla="*/ 1805 h 3019"/>
                            <a:gd name="T64" fmla="*/ 1405 w 4354"/>
                            <a:gd name="T65" fmla="*/ 1883 h 3019"/>
                            <a:gd name="T66" fmla="*/ 1412 w 4354"/>
                            <a:gd name="T67" fmla="*/ 1969 h 3019"/>
                            <a:gd name="T68" fmla="*/ 1405 w 4354"/>
                            <a:gd name="T69" fmla="*/ 2063 h 3019"/>
                            <a:gd name="T70" fmla="*/ 1388 w 4354"/>
                            <a:gd name="T71" fmla="*/ 2143 h 3019"/>
                            <a:gd name="T72" fmla="*/ 1361 w 4354"/>
                            <a:gd name="T73" fmla="*/ 2218 h 3019"/>
                            <a:gd name="T74" fmla="*/ 1327 w 4354"/>
                            <a:gd name="T75" fmla="*/ 2290 h 3019"/>
                            <a:gd name="T76" fmla="*/ 1286 w 4354"/>
                            <a:gd name="T77" fmla="*/ 2357 h 3019"/>
                            <a:gd name="T78" fmla="*/ 1240 w 4354"/>
                            <a:gd name="T79" fmla="*/ 2421 h 3019"/>
                            <a:gd name="T80" fmla="*/ 1189 w 4354"/>
                            <a:gd name="T81" fmla="*/ 2482 h 3019"/>
                            <a:gd name="T82" fmla="*/ 1134 w 4354"/>
                            <a:gd name="T83" fmla="*/ 2539 h 3019"/>
                            <a:gd name="T84" fmla="*/ 1077 w 4354"/>
                            <a:gd name="T85" fmla="*/ 2593 h 3019"/>
                            <a:gd name="T86" fmla="*/ 1019 w 4354"/>
                            <a:gd name="T87" fmla="*/ 2645 h 3019"/>
                            <a:gd name="T88" fmla="*/ 960 w 4354"/>
                            <a:gd name="T89" fmla="*/ 2695 h 3019"/>
                            <a:gd name="T90" fmla="*/ 846 w 4354"/>
                            <a:gd name="T91" fmla="*/ 2788 h 3019"/>
                            <a:gd name="T92" fmla="*/ 792 w 4354"/>
                            <a:gd name="T93" fmla="*/ 2832 h 3019"/>
                            <a:gd name="T94" fmla="*/ 743 w 4354"/>
                            <a:gd name="T95" fmla="*/ 2875 h 3019"/>
                            <a:gd name="T96" fmla="*/ 699 w 4354"/>
                            <a:gd name="T97" fmla="*/ 2917 h 3019"/>
                            <a:gd name="T98" fmla="*/ 674 w 4354"/>
                            <a:gd name="T99" fmla="*/ 2942 h 3019"/>
                            <a:gd name="T100" fmla="*/ 625 w 4354"/>
                            <a:gd name="T101" fmla="*/ 2993 h 3019"/>
                            <a:gd name="T102" fmla="*/ 600 w 4354"/>
                            <a:gd name="T103" fmla="*/ 3018 h 3019"/>
                            <a:gd name="T104" fmla="*/ 4353 w 4354"/>
                            <a:gd name="T105" fmla="*/ 3018 h 3019"/>
                            <a:gd name="T106" fmla="*/ 4353 w 4354"/>
                            <a:gd name="T107" fmla="*/ 0 h 3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354" h="3019">
                              <a:moveTo>
                                <a:pt x="4353" y="0"/>
                              </a:moveTo>
                              <a:lnTo>
                                <a:pt x="0" y="0"/>
                              </a:lnTo>
                              <a:lnTo>
                                <a:pt x="21" y="72"/>
                              </a:lnTo>
                              <a:lnTo>
                                <a:pt x="47" y="149"/>
                              </a:lnTo>
                              <a:lnTo>
                                <a:pt x="75" y="224"/>
                              </a:lnTo>
                              <a:lnTo>
                                <a:pt x="107" y="298"/>
                              </a:lnTo>
                              <a:lnTo>
                                <a:pt x="140" y="370"/>
                              </a:lnTo>
                              <a:lnTo>
                                <a:pt x="177" y="441"/>
                              </a:lnTo>
                              <a:lnTo>
                                <a:pt x="215" y="510"/>
                              </a:lnTo>
                              <a:lnTo>
                                <a:pt x="255" y="578"/>
                              </a:lnTo>
                              <a:lnTo>
                                <a:pt x="298" y="644"/>
                              </a:lnTo>
                              <a:lnTo>
                                <a:pt x="342" y="709"/>
                              </a:lnTo>
                              <a:lnTo>
                                <a:pt x="388" y="772"/>
                              </a:lnTo>
                              <a:lnTo>
                                <a:pt x="435" y="833"/>
                              </a:lnTo>
                              <a:lnTo>
                                <a:pt x="484" y="892"/>
                              </a:lnTo>
                              <a:lnTo>
                                <a:pt x="534" y="950"/>
                              </a:lnTo>
                              <a:lnTo>
                                <a:pt x="585" y="1006"/>
                              </a:lnTo>
                              <a:lnTo>
                                <a:pt x="637" y="1061"/>
                              </a:lnTo>
                              <a:lnTo>
                                <a:pt x="690" y="1113"/>
                              </a:lnTo>
                              <a:lnTo>
                                <a:pt x="743" y="1164"/>
                              </a:lnTo>
                              <a:lnTo>
                                <a:pt x="797" y="1212"/>
                              </a:lnTo>
                              <a:lnTo>
                                <a:pt x="852" y="1259"/>
                              </a:lnTo>
                              <a:lnTo>
                                <a:pt x="907" y="1304"/>
                              </a:lnTo>
                              <a:lnTo>
                                <a:pt x="961" y="1346"/>
                              </a:lnTo>
                              <a:lnTo>
                                <a:pt x="1059" y="1418"/>
                              </a:lnTo>
                              <a:lnTo>
                                <a:pt x="1112" y="1459"/>
                              </a:lnTo>
                              <a:lnTo>
                                <a:pt x="1167" y="1504"/>
                              </a:lnTo>
                              <a:lnTo>
                                <a:pt x="1220" y="1554"/>
                              </a:lnTo>
                              <a:lnTo>
                                <a:pt x="1271" y="1608"/>
                              </a:lnTo>
                              <a:lnTo>
                                <a:pt x="1317" y="1668"/>
                              </a:lnTo>
                              <a:lnTo>
                                <a:pt x="1355" y="1733"/>
                              </a:lnTo>
                              <a:lnTo>
                                <a:pt x="1386" y="1805"/>
                              </a:lnTo>
                              <a:lnTo>
                                <a:pt x="1405" y="1883"/>
                              </a:lnTo>
                              <a:lnTo>
                                <a:pt x="1412" y="1969"/>
                              </a:lnTo>
                              <a:lnTo>
                                <a:pt x="1405" y="2063"/>
                              </a:lnTo>
                              <a:lnTo>
                                <a:pt x="1388" y="2143"/>
                              </a:lnTo>
                              <a:lnTo>
                                <a:pt x="1361" y="2218"/>
                              </a:lnTo>
                              <a:lnTo>
                                <a:pt x="1327" y="2290"/>
                              </a:lnTo>
                              <a:lnTo>
                                <a:pt x="1286" y="2357"/>
                              </a:lnTo>
                              <a:lnTo>
                                <a:pt x="1240" y="2421"/>
                              </a:lnTo>
                              <a:lnTo>
                                <a:pt x="1189" y="2482"/>
                              </a:lnTo>
                              <a:lnTo>
                                <a:pt x="1134" y="2539"/>
                              </a:lnTo>
                              <a:lnTo>
                                <a:pt x="1077" y="2593"/>
                              </a:lnTo>
                              <a:lnTo>
                                <a:pt x="1019" y="2645"/>
                              </a:lnTo>
                              <a:lnTo>
                                <a:pt x="960" y="2695"/>
                              </a:lnTo>
                              <a:lnTo>
                                <a:pt x="846" y="2788"/>
                              </a:lnTo>
                              <a:lnTo>
                                <a:pt x="792" y="2832"/>
                              </a:lnTo>
                              <a:lnTo>
                                <a:pt x="743" y="2875"/>
                              </a:lnTo>
                              <a:lnTo>
                                <a:pt x="699" y="2917"/>
                              </a:lnTo>
                              <a:lnTo>
                                <a:pt x="674" y="2942"/>
                              </a:lnTo>
                              <a:lnTo>
                                <a:pt x="625" y="2993"/>
                              </a:lnTo>
                              <a:lnTo>
                                <a:pt x="600" y="3018"/>
                              </a:lnTo>
                              <a:lnTo>
                                <a:pt x="4353" y="3018"/>
                              </a:lnTo>
                              <a:lnTo>
                                <a:pt x="4353" y="0"/>
                              </a:lnTo>
                              <a:close/>
                            </a:path>
                          </a:pathLst>
                        </a:custGeom>
                        <a:solidFill>
                          <a:schemeClr val="accent4"/>
                        </a:solidFill>
                        <a:ln>
                          <a:noFill/>
                        </a:ln>
                      </wps:spPr>
                      <wps:bodyPr rot="0" vert="horz" wrap="square" lIns="91440" tIns="45720" rIns="91440" bIns="45720" anchor="t" anchorCtr="0" upright="1">
                        <a:noAutofit/>
                      </wps:bodyPr>
                    </wps:wsp>
                    <wps:wsp>
                      <wps:cNvPr id="11" name="Freeform 7" descr="decorative element"/>
                      <wps:cNvSpPr>
                        <a:spLocks/>
                      </wps:cNvSpPr>
                      <wps:spPr bwMode="auto">
                        <a:xfrm>
                          <a:off x="5402580" y="0"/>
                          <a:ext cx="2373630" cy="1917065"/>
                        </a:xfrm>
                        <a:custGeom>
                          <a:avLst/>
                          <a:gdLst>
                            <a:gd name="T0" fmla="*/ 3737 w 3738"/>
                            <a:gd name="T1" fmla="*/ 0 h 3019"/>
                            <a:gd name="T2" fmla="*/ 0 w 3738"/>
                            <a:gd name="T3" fmla="*/ 0 h 3019"/>
                            <a:gd name="T4" fmla="*/ 6 w 3738"/>
                            <a:gd name="T5" fmla="*/ 17 h 3019"/>
                            <a:gd name="T6" fmla="*/ 10 w 3738"/>
                            <a:gd name="T7" fmla="*/ 28 h 3019"/>
                            <a:gd name="T8" fmla="*/ 14 w 3738"/>
                            <a:gd name="T9" fmla="*/ 39 h 3019"/>
                            <a:gd name="T10" fmla="*/ 47 w 3738"/>
                            <a:gd name="T11" fmla="*/ 124 h 3019"/>
                            <a:gd name="T12" fmla="*/ 84 w 3738"/>
                            <a:gd name="T13" fmla="*/ 205 h 3019"/>
                            <a:gd name="T14" fmla="*/ 122 w 3738"/>
                            <a:gd name="T15" fmla="*/ 284 h 3019"/>
                            <a:gd name="T16" fmla="*/ 163 w 3738"/>
                            <a:gd name="T17" fmla="*/ 359 h 3019"/>
                            <a:gd name="T18" fmla="*/ 206 w 3738"/>
                            <a:gd name="T19" fmla="*/ 431 h 3019"/>
                            <a:gd name="T20" fmla="*/ 251 w 3738"/>
                            <a:gd name="T21" fmla="*/ 500 h 3019"/>
                            <a:gd name="T22" fmla="*/ 298 w 3738"/>
                            <a:gd name="T23" fmla="*/ 566 h 3019"/>
                            <a:gd name="T24" fmla="*/ 347 w 3738"/>
                            <a:gd name="T25" fmla="*/ 629 h 3019"/>
                            <a:gd name="T26" fmla="*/ 398 w 3738"/>
                            <a:gd name="T27" fmla="*/ 688 h 3019"/>
                            <a:gd name="T28" fmla="*/ 450 w 3738"/>
                            <a:gd name="T29" fmla="*/ 745 h 3019"/>
                            <a:gd name="T30" fmla="*/ 504 w 3738"/>
                            <a:gd name="T31" fmla="*/ 798 h 3019"/>
                            <a:gd name="T32" fmla="*/ 559 w 3738"/>
                            <a:gd name="T33" fmla="*/ 847 h 3019"/>
                            <a:gd name="T34" fmla="*/ 615 w 3738"/>
                            <a:gd name="T35" fmla="*/ 894 h 3019"/>
                            <a:gd name="T36" fmla="*/ 673 w 3738"/>
                            <a:gd name="T37" fmla="*/ 937 h 3019"/>
                            <a:gd name="T38" fmla="*/ 731 w 3738"/>
                            <a:gd name="T39" fmla="*/ 977 h 3019"/>
                            <a:gd name="T40" fmla="*/ 799 w 3738"/>
                            <a:gd name="T41" fmla="*/ 1018 h 3019"/>
                            <a:gd name="T42" fmla="*/ 867 w 3738"/>
                            <a:gd name="T43" fmla="*/ 1056 h 3019"/>
                            <a:gd name="T44" fmla="*/ 935 w 3738"/>
                            <a:gd name="T45" fmla="*/ 1091 h 3019"/>
                            <a:gd name="T46" fmla="*/ 1004 w 3738"/>
                            <a:gd name="T47" fmla="*/ 1125 h 3019"/>
                            <a:gd name="T48" fmla="*/ 1143 w 3738"/>
                            <a:gd name="T49" fmla="*/ 1192 h 3019"/>
                            <a:gd name="T50" fmla="*/ 1212 w 3738"/>
                            <a:gd name="T51" fmla="*/ 1226 h 3019"/>
                            <a:gd name="T52" fmla="*/ 1281 w 3738"/>
                            <a:gd name="T53" fmla="*/ 1261 h 3019"/>
                            <a:gd name="T54" fmla="*/ 1349 w 3738"/>
                            <a:gd name="T55" fmla="*/ 1299 h 3019"/>
                            <a:gd name="T56" fmla="*/ 1416 w 3738"/>
                            <a:gd name="T57" fmla="*/ 1340 h 3019"/>
                            <a:gd name="T58" fmla="*/ 1482 w 3738"/>
                            <a:gd name="T59" fmla="*/ 1384 h 3019"/>
                            <a:gd name="T60" fmla="*/ 1547 w 3738"/>
                            <a:gd name="T61" fmla="*/ 1433 h 3019"/>
                            <a:gd name="T62" fmla="*/ 1611 w 3738"/>
                            <a:gd name="T63" fmla="*/ 1488 h 3019"/>
                            <a:gd name="T64" fmla="*/ 1658 w 3738"/>
                            <a:gd name="T65" fmla="*/ 1537 h 3019"/>
                            <a:gd name="T66" fmla="*/ 1698 w 3738"/>
                            <a:gd name="T67" fmla="*/ 1589 h 3019"/>
                            <a:gd name="T68" fmla="*/ 1729 w 3738"/>
                            <a:gd name="T69" fmla="*/ 1644 h 3019"/>
                            <a:gd name="T70" fmla="*/ 1752 w 3738"/>
                            <a:gd name="T71" fmla="*/ 1701 h 3019"/>
                            <a:gd name="T72" fmla="*/ 1769 w 3738"/>
                            <a:gd name="T73" fmla="*/ 1761 h 3019"/>
                            <a:gd name="T74" fmla="*/ 1778 w 3738"/>
                            <a:gd name="T75" fmla="*/ 1823 h 3019"/>
                            <a:gd name="T76" fmla="*/ 1782 w 3738"/>
                            <a:gd name="T77" fmla="*/ 1886 h 3019"/>
                            <a:gd name="T78" fmla="*/ 1779 w 3738"/>
                            <a:gd name="T79" fmla="*/ 1951 h 3019"/>
                            <a:gd name="T80" fmla="*/ 1771 w 3738"/>
                            <a:gd name="T81" fmla="*/ 2016 h 3019"/>
                            <a:gd name="T82" fmla="*/ 1759 w 3738"/>
                            <a:gd name="T83" fmla="*/ 2083 h 3019"/>
                            <a:gd name="T84" fmla="*/ 1741 w 3738"/>
                            <a:gd name="T85" fmla="*/ 2151 h 3019"/>
                            <a:gd name="T86" fmla="*/ 1719 w 3738"/>
                            <a:gd name="T87" fmla="*/ 2218 h 3019"/>
                            <a:gd name="T88" fmla="*/ 1694 w 3738"/>
                            <a:gd name="T89" fmla="*/ 2286 h 3019"/>
                            <a:gd name="T90" fmla="*/ 1666 w 3738"/>
                            <a:gd name="T91" fmla="*/ 2354 h 3019"/>
                            <a:gd name="T92" fmla="*/ 1634 w 3738"/>
                            <a:gd name="T93" fmla="*/ 2422 h 3019"/>
                            <a:gd name="T94" fmla="*/ 1600 w 3738"/>
                            <a:gd name="T95" fmla="*/ 2489 h 3019"/>
                            <a:gd name="T96" fmla="*/ 1565 w 3738"/>
                            <a:gd name="T97" fmla="*/ 2554 h 3019"/>
                            <a:gd name="T98" fmla="*/ 1527 w 3738"/>
                            <a:gd name="T99" fmla="*/ 2619 h 3019"/>
                            <a:gd name="T100" fmla="*/ 1489 w 3738"/>
                            <a:gd name="T101" fmla="*/ 2683 h 3019"/>
                            <a:gd name="T102" fmla="*/ 1450 w 3738"/>
                            <a:gd name="T103" fmla="*/ 2744 h 3019"/>
                            <a:gd name="T104" fmla="*/ 1411 w 3738"/>
                            <a:gd name="T105" fmla="*/ 2804 h 3019"/>
                            <a:gd name="T106" fmla="*/ 1372 w 3738"/>
                            <a:gd name="T107" fmla="*/ 2861 h 3019"/>
                            <a:gd name="T108" fmla="*/ 1334 w 3738"/>
                            <a:gd name="T109" fmla="*/ 2917 h 3019"/>
                            <a:gd name="T110" fmla="*/ 1296 w 3738"/>
                            <a:gd name="T111" fmla="*/ 2969 h 3019"/>
                            <a:gd name="T112" fmla="*/ 1261 w 3738"/>
                            <a:gd name="T113" fmla="*/ 3018 h 3019"/>
                            <a:gd name="T114" fmla="*/ 3737 w 3738"/>
                            <a:gd name="T115" fmla="*/ 3018 h 3019"/>
                            <a:gd name="T116" fmla="*/ 3737 w 3738"/>
                            <a:gd name="T117" fmla="*/ 0 h 3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738" h="3019">
                              <a:moveTo>
                                <a:pt x="3737" y="0"/>
                              </a:moveTo>
                              <a:lnTo>
                                <a:pt x="0" y="0"/>
                              </a:lnTo>
                              <a:lnTo>
                                <a:pt x="6" y="17"/>
                              </a:lnTo>
                              <a:lnTo>
                                <a:pt x="10" y="28"/>
                              </a:lnTo>
                              <a:lnTo>
                                <a:pt x="14" y="39"/>
                              </a:lnTo>
                              <a:lnTo>
                                <a:pt x="47" y="124"/>
                              </a:lnTo>
                              <a:lnTo>
                                <a:pt x="84" y="205"/>
                              </a:lnTo>
                              <a:lnTo>
                                <a:pt x="122" y="284"/>
                              </a:lnTo>
                              <a:lnTo>
                                <a:pt x="163" y="359"/>
                              </a:lnTo>
                              <a:lnTo>
                                <a:pt x="206" y="431"/>
                              </a:lnTo>
                              <a:lnTo>
                                <a:pt x="251" y="500"/>
                              </a:lnTo>
                              <a:lnTo>
                                <a:pt x="298" y="566"/>
                              </a:lnTo>
                              <a:lnTo>
                                <a:pt x="347" y="629"/>
                              </a:lnTo>
                              <a:lnTo>
                                <a:pt x="398" y="688"/>
                              </a:lnTo>
                              <a:lnTo>
                                <a:pt x="450" y="745"/>
                              </a:lnTo>
                              <a:lnTo>
                                <a:pt x="504" y="798"/>
                              </a:lnTo>
                              <a:lnTo>
                                <a:pt x="559" y="847"/>
                              </a:lnTo>
                              <a:lnTo>
                                <a:pt x="615" y="894"/>
                              </a:lnTo>
                              <a:lnTo>
                                <a:pt x="673" y="937"/>
                              </a:lnTo>
                              <a:lnTo>
                                <a:pt x="731" y="977"/>
                              </a:lnTo>
                              <a:lnTo>
                                <a:pt x="799" y="1018"/>
                              </a:lnTo>
                              <a:lnTo>
                                <a:pt x="867" y="1056"/>
                              </a:lnTo>
                              <a:lnTo>
                                <a:pt x="935" y="1091"/>
                              </a:lnTo>
                              <a:lnTo>
                                <a:pt x="1004" y="1125"/>
                              </a:lnTo>
                              <a:lnTo>
                                <a:pt x="1143" y="1192"/>
                              </a:lnTo>
                              <a:lnTo>
                                <a:pt x="1212" y="1226"/>
                              </a:lnTo>
                              <a:lnTo>
                                <a:pt x="1281" y="1261"/>
                              </a:lnTo>
                              <a:lnTo>
                                <a:pt x="1349" y="1299"/>
                              </a:lnTo>
                              <a:lnTo>
                                <a:pt x="1416" y="1340"/>
                              </a:lnTo>
                              <a:lnTo>
                                <a:pt x="1482" y="1384"/>
                              </a:lnTo>
                              <a:lnTo>
                                <a:pt x="1547" y="1433"/>
                              </a:lnTo>
                              <a:lnTo>
                                <a:pt x="1611" y="1488"/>
                              </a:lnTo>
                              <a:lnTo>
                                <a:pt x="1658" y="1537"/>
                              </a:lnTo>
                              <a:lnTo>
                                <a:pt x="1698" y="1589"/>
                              </a:lnTo>
                              <a:lnTo>
                                <a:pt x="1729" y="1644"/>
                              </a:lnTo>
                              <a:lnTo>
                                <a:pt x="1752" y="1701"/>
                              </a:lnTo>
                              <a:lnTo>
                                <a:pt x="1769" y="1761"/>
                              </a:lnTo>
                              <a:lnTo>
                                <a:pt x="1778" y="1823"/>
                              </a:lnTo>
                              <a:lnTo>
                                <a:pt x="1782" y="1886"/>
                              </a:lnTo>
                              <a:lnTo>
                                <a:pt x="1779" y="1951"/>
                              </a:lnTo>
                              <a:lnTo>
                                <a:pt x="1771" y="2016"/>
                              </a:lnTo>
                              <a:lnTo>
                                <a:pt x="1759" y="2083"/>
                              </a:lnTo>
                              <a:lnTo>
                                <a:pt x="1741" y="2151"/>
                              </a:lnTo>
                              <a:lnTo>
                                <a:pt x="1719" y="2218"/>
                              </a:lnTo>
                              <a:lnTo>
                                <a:pt x="1694" y="2286"/>
                              </a:lnTo>
                              <a:lnTo>
                                <a:pt x="1666" y="2354"/>
                              </a:lnTo>
                              <a:lnTo>
                                <a:pt x="1634" y="2422"/>
                              </a:lnTo>
                              <a:lnTo>
                                <a:pt x="1600" y="2489"/>
                              </a:lnTo>
                              <a:lnTo>
                                <a:pt x="1565" y="2554"/>
                              </a:lnTo>
                              <a:lnTo>
                                <a:pt x="1527" y="2619"/>
                              </a:lnTo>
                              <a:lnTo>
                                <a:pt x="1489" y="2683"/>
                              </a:lnTo>
                              <a:lnTo>
                                <a:pt x="1450" y="2744"/>
                              </a:lnTo>
                              <a:lnTo>
                                <a:pt x="1411" y="2804"/>
                              </a:lnTo>
                              <a:lnTo>
                                <a:pt x="1372" y="2861"/>
                              </a:lnTo>
                              <a:lnTo>
                                <a:pt x="1334" y="2917"/>
                              </a:lnTo>
                              <a:lnTo>
                                <a:pt x="1296" y="2969"/>
                              </a:lnTo>
                              <a:lnTo>
                                <a:pt x="1261" y="3018"/>
                              </a:lnTo>
                              <a:lnTo>
                                <a:pt x="3737" y="3018"/>
                              </a:lnTo>
                              <a:lnTo>
                                <a:pt x="3737" y="0"/>
                              </a:lnTo>
                              <a:close/>
                            </a:path>
                          </a:pathLst>
                        </a:custGeom>
                        <a:solidFill>
                          <a:schemeClr val="accent5"/>
                        </a:solidFill>
                        <a:ln>
                          <a:noFill/>
                        </a:ln>
                      </wps:spPr>
                      <wps:bodyPr rot="0" vert="horz" wrap="square" lIns="91440" tIns="45720" rIns="91440" bIns="45720" anchor="t" anchorCtr="0" upright="1">
                        <a:noAutofit/>
                      </wps:bodyPr>
                    </wps:wsp>
                    <wps:wsp>
                      <wps:cNvPr id="12" name="Freeform 8" descr="decorative element"/>
                      <wps:cNvSpPr>
                        <a:spLocks/>
                      </wps:cNvSpPr>
                      <wps:spPr bwMode="auto">
                        <a:xfrm>
                          <a:off x="6324600" y="0"/>
                          <a:ext cx="1449705" cy="1916430"/>
                        </a:xfrm>
                        <a:custGeom>
                          <a:avLst/>
                          <a:gdLst>
                            <a:gd name="T0" fmla="*/ 2282 w 2283"/>
                            <a:gd name="T1" fmla="*/ 0 h 3018"/>
                            <a:gd name="T2" fmla="*/ 0 w 2283"/>
                            <a:gd name="T3" fmla="*/ 0 h 3018"/>
                            <a:gd name="T4" fmla="*/ 7 w 2283"/>
                            <a:gd name="T5" fmla="*/ 91 h 3018"/>
                            <a:gd name="T6" fmla="*/ 20 w 2283"/>
                            <a:gd name="T7" fmla="*/ 181 h 3018"/>
                            <a:gd name="T8" fmla="*/ 38 w 2283"/>
                            <a:gd name="T9" fmla="*/ 265 h 3018"/>
                            <a:gd name="T10" fmla="*/ 60 w 2283"/>
                            <a:gd name="T11" fmla="*/ 343 h 3018"/>
                            <a:gd name="T12" fmla="*/ 86 w 2283"/>
                            <a:gd name="T13" fmla="*/ 417 h 3018"/>
                            <a:gd name="T14" fmla="*/ 116 w 2283"/>
                            <a:gd name="T15" fmla="*/ 485 h 3018"/>
                            <a:gd name="T16" fmla="*/ 150 w 2283"/>
                            <a:gd name="T17" fmla="*/ 548 h 3018"/>
                            <a:gd name="T18" fmla="*/ 188 w 2283"/>
                            <a:gd name="T19" fmla="*/ 606 h 3018"/>
                            <a:gd name="T20" fmla="*/ 228 w 2283"/>
                            <a:gd name="T21" fmla="*/ 660 h 3018"/>
                            <a:gd name="T22" fmla="*/ 272 w 2283"/>
                            <a:gd name="T23" fmla="*/ 710 h 3018"/>
                            <a:gd name="T24" fmla="*/ 319 w 2283"/>
                            <a:gd name="T25" fmla="*/ 756 h 3018"/>
                            <a:gd name="T26" fmla="*/ 369 w 2283"/>
                            <a:gd name="T27" fmla="*/ 799 h 3018"/>
                            <a:gd name="T28" fmla="*/ 420 w 2283"/>
                            <a:gd name="T29" fmla="*/ 838 h 3018"/>
                            <a:gd name="T30" fmla="*/ 474 w 2283"/>
                            <a:gd name="T31" fmla="*/ 874 h 3018"/>
                            <a:gd name="T32" fmla="*/ 530 w 2283"/>
                            <a:gd name="T33" fmla="*/ 907 h 3018"/>
                            <a:gd name="T34" fmla="*/ 588 w 2283"/>
                            <a:gd name="T35" fmla="*/ 937 h 3018"/>
                            <a:gd name="T36" fmla="*/ 647 w 2283"/>
                            <a:gd name="T37" fmla="*/ 965 h 3018"/>
                            <a:gd name="T38" fmla="*/ 708 w 2283"/>
                            <a:gd name="T39" fmla="*/ 990 h 3018"/>
                            <a:gd name="T40" fmla="*/ 769 w 2283"/>
                            <a:gd name="T41" fmla="*/ 1014 h 3018"/>
                            <a:gd name="T42" fmla="*/ 831 w 2283"/>
                            <a:gd name="T43" fmla="*/ 1036 h 3018"/>
                            <a:gd name="T44" fmla="*/ 894 w 2283"/>
                            <a:gd name="T45" fmla="*/ 1057 h 3018"/>
                            <a:gd name="T46" fmla="*/ 957 w 2283"/>
                            <a:gd name="T47" fmla="*/ 1076 h 3018"/>
                            <a:gd name="T48" fmla="*/ 1021 w 2283"/>
                            <a:gd name="T49" fmla="*/ 1094 h 3018"/>
                            <a:gd name="T50" fmla="*/ 1331 w 2283"/>
                            <a:gd name="T51" fmla="*/ 1181 h 3018"/>
                            <a:gd name="T52" fmla="*/ 1390 w 2283"/>
                            <a:gd name="T53" fmla="*/ 1199 h 3018"/>
                            <a:gd name="T54" fmla="*/ 1448 w 2283"/>
                            <a:gd name="T55" fmla="*/ 1218 h 3018"/>
                            <a:gd name="T56" fmla="*/ 1500 w 2283"/>
                            <a:gd name="T57" fmla="*/ 1242 h 3018"/>
                            <a:gd name="T58" fmla="*/ 1552 w 2283"/>
                            <a:gd name="T59" fmla="*/ 1276 h 3018"/>
                            <a:gd name="T60" fmla="*/ 1601 w 2283"/>
                            <a:gd name="T61" fmla="*/ 1322 h 3018"/>
                            <a:gd name="T62" fmla="*/ 1646 w 2283"/>
                            <a:gd name="T63" fmla="*/ 1376 h 3018"/>
                            <a:gd name="T64" fmla="*/ 1686 w 2283"/>
                            <a:gd name="T65" fmla="*/ 1439 h 3018"/>
                            <a:gd name="T66" fmla="*/ 1718 w 2283"/>
                            <a:gd name="T67" fmla="*/ 1510 h 3018"/>
                            <a:gd name="T68" fmla="*/ 1741 w 2283"/>
                            <a:gd name="T69" fmla="*/ 1587 h 3018"/>
                            <a:gd name="T70" fmla="*/ 1753 w 2283"/>
                            <a:gd name="T71" fmla="*/ 1670 h 3018"/>
                            <a:gd name="T72" fmla="*/ 1753 w 2283"/>
                            <a:gd name="T73" fmla="*/ 1757 h 3018"/>
                            <a:gd name="T74" fmla="*/ 1742 w 2283"/>
                            <a:gd name="T75" fmla="*/ 1843 h 3018"/>
                            <a:gd name="T76" fmla="*/ 1723 w 2283"/>
                            <a:gd name="T77" fmla="*/ 1924 h 3018"/>
                            <a:gd name="T78" fmla="*/ 1697 w 2283"/>
                            <a:gd name="T79" fmla="*/ 2002 h 3018"/>
                            <a:gd name="T80" fmla="*/ 1665 w 2283"/>
                            <a:gd name="T81" fmla="*/ 2077 h 3018"/>
                            <a:gd name="T82" fmla="*/ 1627 w 2283"/>
                            <a:gd name="T83" fmla="*/ 2149 h 3018"/>
                            <a:gd name="T84" fmla="*/ 1585 w 2283"/>
                            <a:gd name="T85" fmla="*/ 2217 h 3018"/>
                            <a:gd name="T86" fmla="*/ 1540 w 2283"/>
                            <a:gd name="T87" fmla="*/ 2283 h 3018"/>
                            <a:gd name="T88" fmla="*/ 1492 w 2283"/>
                            <a:gd name="T89" fmla="*/ 2346 h 3018"/>
                            <a:gd name="T90" fmla="*/ 1442 w 2283"/>
                            <a:gd name="T91" fmla="*/ 2406 h 3018"/>
                            <a:gd name="T92" fmla="*/ 1391 w 2283"/>
                            <a:gd name="T93" fmla="*/ 2464 h 3018"/>
                            <a:gd name="T94" fmla="*/ 1340 w 2283"/>
                            <a:gd name="T95" fmla="*/ 2520 h 3018"/>
                            <a:gd name="T96" fmla="*/ 1241 w 2283"/>
                            <a:gd name="T97" fmla="*/ 2625 h 3018"/>
                            <a:gd name="T98" fmla="*/ 1194 w 2283"/>
                            <a:gd name="T99" fmla="*/ 2675 h 3018"/>
                            <a:gd name="T100" fmla="*/ 1152 w 2283"/>
                            <a:gd name="T101" fmla="*/ 2723 h 3018"/>
                            <a:gd name="T102" fmla="*/ 1104 w 2283"/>
                            <a:gd name="T103" fmla="*/ 2778 h 3018"/>
                            <a:gd name="T104" fmla="*/ 1058 w 2283"/>
                            <a:gd name="T105" fmla="*/ 2836 h 3018"/>
                            <a:gd name="T106" fmla="*/ 1012 w 2283"/>
                            <a:gd name="T107" fmla="*/ 2894 h 3018"/>
                            <a:gd name="T108" fmla="*/ 968 w 2283"/>
                            <a:gd name="T109" fmla="*/ 2955 h 3018"/>
                            <a:gd name="T110" fmla="*/ 926 w 2283"/>
                            <a:gd name="T111" fmla="*/ 3018 h 3018"/>
                            <a:gd name="T112" fmla="*/ 2282 w 2283"/>
                            <a:gd name="T113" fmla="*/ 3018 h 3018"/>
                            <a:gd name="T114" fmla="*/ 2282 w 2283"/>
                            <a:gd name="T115" fmla="*/ 0 h 3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283" h="3018">
                              <a:moveTo>
                                <a:pt x="2282" y="0"/>
                              </a:moveTo>
                              <a:lnTo>
                                <a:pt x="0" y="0"/>
                              </a:lnTo>
                              <a:lnTo>
                                <a:pt x="7" y="91"/>
                              </a:lnTo>
                              <a:lnTo>
                                <a:pt x="20" y="181"/>
                              </a:lnTo>
                              <a:lnTo>
                                <a:pt x="38" y="265"/>
                              </a:lnTo>
                              <a:lnTo>
                                <a:pt x="60" y="343"/>
                              </a:lnTo>
                              <a:lnTo>
                                <a:pt x="86" y="417"/>
                              </a:lnTo>
                              <a:lnTo>
                                <a:pt x="116" y="485"/>
                              </a:lnTo>
                              <a:lnTo>
                                <a:pt x="150" y="548"/>
                              </a:lnTo>
                              <a:lnTo>
                                <a:pt x="188" y="606"/>
                              </a:lnTo>
                              <a:lnTo>
                                <a:pt x="228" y="660"/>
                              </a:lnTo>
                              <a:lnTo>
                                <a:pt x="272" y="710"/>
                              </a:lnTo>
                              <a:lnTo>
                                <a:pt x="319" y="756"/>
                              </a:lnTo>
                              <a:lnTo>
                                <a:pt x="369" y="799"/>
                              </a:lnTo>
                              <a:lnTo>
                                <a:pt x="420" y="838"/>
                              </a:lnTo>
                              <a:lnTo>
                                <a:pt x="474" y="874"/>
                              </a:lnTo>
                              <a:lnTo>
                                <a:pt x="530" y="907"/>
                              </a:lnTo>
                              <a:lnTo>
                                <a:pt x="588" y="937"/>
                              </a:lnTo>
                              <a:lnTo>
                                <a:pt x="647" y="965"/>
                              </a:lnTo>
                              <a:lnTo>
                                <a:pt x="708" y="990"/>
                              </a:lnTo>
                              <a:lnTo>
                                <a:pt x="769" y="1014"/>
                              </a:lnTo>
                              <a:lnTo>
                                <a:pt x="831" y="1036"/>
                              </a:lnTo>
                              <a:lnTo>
                                <a:pt x="894" y="1057"/>
                              </a:lnTo>
                              <a:lnTo>
                                <a:pt x="957" y="1076"/>
                              </a:lnTo>
                              <a:lnTo>
                                <a:pt x="1021" y="1094"/>
                              </a:lnTo>
                              <a:lnTo>
                                <a:pt x="1331" y="1181"/>
                              </a:lnTo>
                              <a:lnTo>
                                <a:pt x="1390" y="1199"/>
                              </a:lnTo>
                              <a:lnTo>
                                <a:pt x="1448" y="1218"/>
                              </a:lnTo>
                              <a:lnTo>
                                <a:pt x="1500" y="1242"/>
                              </a:lnTo>
                              <a:lnTo>
                                <a:pt x="1552" y="1276"/>
                              </a:lnTo>
                              <a:lnTo>
                                <a:pt x="1601" y="1322"/>
                              </a:lnTo>
                              <a:lnTo>
                                <a:pt x="1646" y="1376"/>
                              </a:lnTo>
                              <a:lnTo>
                                <a:pt x="1686" y="1439"/>
                              </a:lnTo>
                              <a:lnTo>
                                <a:pt x="1718" y="1510"/>
                              </a:lnTo>
                              <a:lnTo>
                                <a:pt x="1741" y="1587"/>
                              </a:lnTo>
                              <a:lnTo>
                                <a:pt x="1753" y="1670"/>
                              </a:lnTo>
                              <a:lnTo>
                                <a:pt x="1753" y="1757"/>
                              </a:lnTo>
                              <a:lnTo>
                                <a:pt x="1742" y="1843"/>
                              </a:lnTo>
                              <a:lnTo>
                                <a:pt x="1723" y="1924"/>
                              </a:lnTo>
                              <a:lnTo>
                                <a:pt x="1697" y="2002"/>
                              </a:lnTo>
                              <a:lnTo>
                                <a:pt x="1665" y="2077"/>
                              </a:lnTo>
                              <a:lnTo>
                                <a:pt x="1627" y="2149"/>
                              </a:lnTo>
                              <a:lnTo>
                                <a:pt x="1585" y="2217"/>
                              </a:lnTo>
                              <a:lnTo>
                                <a:pt x="1540" y="2283"/>
                              </a:lnTo>
                              <a:lnTo>
                                <a:pt x="1492" y="2346"/>
                              </a:lnTo>
                              <a:lnTo>
                                <a:pt x="1442" y="2406"/>
                              </a:lnTo>
                              <a:lnTo>
                                <a:pt x="1391" y="2464"/>
                              </a:lnTo>
                              <a:lnTo>
                                <a:pt x="1340" y="2520"/>
                              </a:lnTo>
                              <a:lnTo>
                                <a:pt x="1241" y="2625"/>
                              </a:lnTo>
                              <a:lnTo>
                                <a:pt x="1194" y="2675"/>
                              </a:lnTo>
                              <a:lnTo>
                                <a:pt x="1152" y="2723"/>
                              </a:lnTo>
                              <a:lnTo>
                                <a:pt x="1104" y="2778"/>
                              </a:lnTo>
                              <a:lnTo>
                                <a:pt x="1058" y="2836"/>
                              </a:lnTo>
                              <a:lnTo>
                                <a:pt x="1012" y="2894"/>
                              </a:lnTo>
                              <a:lnTo>
                                <a:pt x="968" y="2955"/>
                              </a:lnTo>
                              <a:lnTo>
                                <a:pt x="926" y="3018"/>
                              </a:lnTo>
                              <a:lnTo>
                                <a:pt x="2282" y="3018"/>
                              </a:lnTo>
                              <a:lnTo>
                                <a:pt x="2282" y="0"/>
                              </a:lnTo>
                              <a:close/>
                            </a:path>
                          </a:pathLst>
                        </a:custGeom>
                        <a:solidFill>
                          <a:schemeClr val="accent6"/>
                        </a:solidFill>
                        <a:ln>
                          <a:noFill/>
                        </a:ln>
                      </wps:spPr>
                      <wps:bodyPr rot="0" vert="horz" wrap="square" lIns="91440" tIns="45720" rIns="91440" bIns="45720" anchor="t" anchorCtr="0" upright="1">
                        <a:noAutofit/>
                      </wps:bodyPr>
                    </wps:wsp>
                    <wpg:grpSp>
                      <wpg:cNvPr id="212" name="Group 1" descr="decorative element"/>
                      <wpg:cNvGrpSpPr/>
                      <wpg:grpSpPr>
                        <a:xfrm>
                          <a:off x="5219700" y="7025640"/>
                          <a:ext cx="2557780" cy="3039110"/>
                          <a:chOff x="0" y="0"/>
                          <a:chExt cx="2557780" cy="3039110"/>
                        </a:xfrm>
                        <a:solidFill>
                          <a:schemeClr val="accent2">
                            <a:lumMod val="60000"/>
                            <a:lumOff val="40000"/>
                          </a:schemeClr>
                        </a:solidFill>
                      </wpg:grpSpPr>
                      <wps:wsp>
                        <wps:cNvPr id="213" name="Circle"/>
                        <wps:cNvSpPr/>
                        <wps:spPr>
                          <a:xfrm>
                            <a:off x="2349500" y="1752600"/>
                            <a:ext cx="101600" cy="101600"/>
                          </a:xfrm>
                          <a:prstGeom prst="ellipse">
                            <a:avLst/>
                          </a:prstGeom>
                          <a:grpFill/>
                          <a:ln w="12700">
                            <a:miter lim="400000"/>
                          </a:ln>
                        </wps:spPr>
                        <wps:bodyPr lIns="38100" tIns="38100" rIns="38100" bIns="38100" anchor="ctr"/>
                      </wps:wsp>
                      <wps:wsp>
                        <wps:cNvPr id="214" name="Circle"/>
                        <wps:cNvSpPr/>
                        <wps:spPr>
                          <a:xfrm>
                            <a:off x="2489200" y="393700"/>
                            <a:ext cx="12700" cy="12700"/>
                          </a:xfrm>
                          <a:prstGeom prst="ellipse">
                            <a:avLst/>
                          </a:prstGeom>
                          <a:grpFill/>
                          <a:ln w="12700">
                            <a:miter lim="400000"/>
                          </a:ln>
                        </wps:spPr>
                        <wps:bodyPr lIns="38100" tIns="38100" rIns="38100" bIns="38100" anchor="ctr"/>
                      </wps:wsp>
                      <wps:wsp>
                        <wps:cNvPr id="215" name="Circle"/>
                        <wps:cNvSpPr/>
                        <wps:spPr>
                          <a:xfrm>
                            <a:off x="2362200" y="1371600"/>
                            <a:ext cx="68581" cy="68581"/>
                          </a:xfrm>
                          <a:prstGeom prst="ellipse">
                            <a:avLst/>
                          </a:prstGeom>
                          <a:grpFill/>
                          <a:ln w="12700">
                            <a:miter lim="400000"/>
                          </a:ln>
                        </wps:spPr>
                        <wps:bodyPr lIns="38100" tIns="38100" rIns="38100" bIns="38100" anchor="ctr"/>
                      </wps:wsp>
                      <wps:wsp>
                        <wps:cNvPr id="216" name="Circle"/>
                        <wps:cNvSpPr/>
                        <wps:spPr>
                          <a:xfrm>
                            <a:off x="2374900" y="977900"/>
                            <a:ext cx="43181" cy="43181"/>
                          </a:xfrm>
                          <a:prstGeom prst="ellipse">
                            <a:avLst/>
                          </a:prstGeom>
                          <a:grpFill/>
                          <a:ln w="12700">
                            <a:miter lim="400000"/>
                          </a:ln>
                        </wps:spPr>
                        <wps:bodyPr lIns="38100" tIns="38100" rIns="38100" bIns="38100" anchor="ctr"/>
                      </wps:wsp>
                      <wps:wsp>
                        <wps:cNvPr id="217" name="Circle"/>
                        <wps:cNvSpPr/>
                        <wps:spPr>
                          <a:xfrm>
                            <a:off x="2387600" y="596900"/>
                            <a:ext cx="20320" cy="20321"/>
                          </a:xfrm>
                          <a:prstGeom prst="ellipse">
                            <a:avLst/>
                          </a:prstGeom>
                          <a:grpFill/>
                          <a:ln w="12700">
                            <a:miter lim="400000"/>
                          </a:ln>
                        </wps:spPr>
                        <wps:bodyPr lIns="38100" tIns="38100" rIns="38100" bIns="38100" anchor="ctr"/>
                      </wps:wsp>
                      <wps:wsp>
                        <wps:cNvPr id="218" name="Circle"/>
                        <wps:cNvSpPr/>
                        <wps:spPr>
                          <a:xfrm>
                            <a:off x="2400300" y="203200"/>
                            <a:ext cx="5081" cy="5080"/>
                          </a:xfrm>
                          <a:prstGeom prst="ellipse">
                            <a:avLst/>
                          </a:prstGeom>
                          <a:grpFill/>
                          <a:ln w="12700">
                            <a:miter lim="400000"/>
                          </a:ln>
                        </wps:spPr>
                        <wps:bodyPr lIns="38100" tIns="38100" rIns="38100" bIns="38100" anchor="ctr"/>
                      </wps:wsp>
                      <wps:wsp>
                        <wps:cNvPr id="219" name="Circle"/>
                        <wps:cNvSpPr/>
                        <wps:spPr>
                          <a:xfrm>
                            <a:off x="2501900" y="0"/>
                            <a:ext cx="2541" cy="2541"/>
                          </a:xfrm>
                          <a:prstGeom prst="ellipse">
                            <a:avLst/>
                          </a:prstGeom>
                          <a:grpFill/>
                          <a:ln w="12700">
                            <a:miter lim="400000"/>
                          </a:ln>
                        </wps:spPr>
                        <wps:bodyPr lIns="38100" tIns="38100" rIns="38100" bIns="38100" anchor="ctr"/>
                      </wps:wsp>
                      <wps:wsp>
                        <wps:cNvPr id="220" name="Circle"/>
                        <wps:cNvSpPr/>
                        <wps:spPr>
                          <a:xfrm>
                            <a:off x="2463800" y="1168400"/>
                            <a:ext cx="58420" cy="58420"/>
                          </a:xfrm>
                          <a:prstGeom prst="ellipse">
                            <a:avLst/>
                          </a:prstGeom>
                          <a:grpFill/>
                          <a:ln w="12700">
                            <a:miter lim="400000"/>
                          </a:ln>
                        </wps:spPr>
                        <wps:bodyPr lIns="38100" tIns="38100" rIns="38100" bIns="38100" anchor="ctr"/>
                      </wps:wsp>
                      <wps:wsp>
                        <wps:cNvPr id="221" name="Circle"/>
                        <wps:cNvSpPr/>
                        <wps:spPr>
                          <a:xfrm>
                            <a:off x="2451100" y="1549400"/>
                            <a:ext cx="91440" cy="91440"/>
                          </a:xfrm>
                          <a:prstGeom prst="ellipse">
                            <a:avLst/>
                          </a:prstGeom>
                          <a:grpFill/>
                          <a:ln w="12700">
                            <a:miter lim="400000"/>
                          </a:ln>
                        </wps:spPr>
                        <wps:bodyPr lIns="38100" tIns="38100" rIns="38100" bIns="38100" anchor="ctr"/>
                      </wps:wsp>
                      <wps:wsp>
                        <wps:cNvPr id="222" name="Circle"/>
                        <wps:cNvSpPr/>
                        <wps:spPr>
                          <a:xfrm>
                            <a:off x="2476500" y="787400"/>
                            <a:ext cx="33021" cy="33021"/>
                          </a:xfrm>
                          <a:prstGeom prst="ellipse">
                            <a:avLst/>
                          </a:prstGeom>
                          <a:grpFill/>
                          <a:ln w="12700">
                            <a:miter lim="400000"/>
                          </a:ln>
                        </wps:spPr>
                        <wps:bodyPr lIns="38100" tIns="38100" rIns="38100" bIns="38100" anchor="ctr"/>
                      </wps:wsp>
                      <wps:wsp>
                        <wps:cNvPr id="223" name="Line"/>
                        <wps:cNvCnPr/>
                        <wps:spPr>
                          <a:xfrm>
                            <a:off x="2298700" y="0"/>
                            <a:ext cx="12700" cy="12700"/>
                          </a:xfrm>
                          <a:prstGeom prst="line">
                            <a:avLst/>
                          </a:prstGeom>
                          <a:grpFill/>
                          <a:ln w="12700">
                            <a:miter lim="400000"/>
                          </a:ln>
                        </wps:spPr>
                        <wps:bodyPr/>
                      </wps:wsp>
                      <wps:wsp>
                        <wps:cNvPr id="224" name="Circle"/>
                        <wps:cNvSpPr/>
                        <wps:spPr>
                          <a:xfrm>
                            <a:off x="2171700" y="1371600"/>
                            <a:ext cx="63500" cy="63500"/>
                          </a:xfrm>
                          <a:prstGeom prst="ellipse">
                            <a:avLst/>
                          </a:prstGeom>
                          <a:grpFill/>
                          <a:ln w="12700">
                            <a:miter lim="400000"/>
                          </a:ln>
                        </wps:spPr>
                        <wps:bodyPr lIns="38100" tIns="38100" rIns="38100" bIns="38100" anchor="ctr"/>
                      </wps:wsp>
                      <wps:wsp>
                        <wps:cNvPr id="225" name="Circle"/>
                        <wps:cNvSpPr/>
                        <wps:spPr>
                          <a:xfrm>
                            <a:off x="2286000" y="393700"/>
                            <a:ext cx="12700" cy="12700"/>
                          </a:xfrm>
                          <a:prstGeom prst="ellipse">
                            <a:avLst/>
                          </a:prstGeom>
                          <a:grpFill/>
                          <a:ln w="12700">
                            <a:miter lim="400000"/>
                          </a:ln>
                        </wps:spPr>
                        <wps:bodyPr lIns="38100" tIns="38100" rIns="38100" bIns="38100" anchor="ctr"/>
                      </wps:wsp>
                      <wps:wsp>
                        <wps:cNvPr id="226" name="Circle"/>
                        <wps:cNvSpPr/>
                        <wps:spPr>
                          <a:xfrm>
                            <a:off x="2235200" y="1943100"/>
                            <a:ext cx="119380" cy="119380"/>
                          </a:xfrm>
                          <a:prstGeom prst="ellipse">
                            <a:avLst/>
                          </a:prstGeom>
                          <a:grpFill/>
                          <a:ln w="12700">
                            <a:miter lim="400000"/>
                          </a:ln>
                        </wps:spPr>
                        <wps:bodyPr lIns="38100" tIns="38100" rIns="38100" bIns="38100" anchor="ctr"/>
                      </wps:wsp>
                      <wps:wsp>
                        <wps:cNvPr id="227" name="Circle"/>
                        <wps:cNvSpPr/>
                        <wps:spPr>
                          <a:xfrm>
                            <a:off x="2184400" y="977900"/>
                            <a:ext cx="38100" cy="38100"/>
                          </a:xfrm>
                          <a:prstGeom prst="ellipse">
                            <a:avLst/>
                          </a:prstGeom>
                          <a:grpFill/>
                          <a:ln w="12700">
                            <a:miter lim="400000"/>
                          </a:ln>
                        </wps:spPr>
                        <wps:bodyPr lIns="38100" tIns="38100" rIns="38100" bIns="38100" anchor="ctr"/>
                      </wps:wsp>
                      <wps:wsp>
                        <wps:cNvPr id="228" name="Circle"/>
                        <wps:cNvSpPr/>
                        <wps:spPr>
                          <a:xfrm>
                            <a:off x="2184400" y="596900"/>
                            <a:ext cx="17781" cy="17781"/>
                          </a:xfrm>
                          <a:prstGeom prst="ellipse">
                            <a:avLst/>
                          </a:prstGeom>
                          <a:grpFill/>
                          <a:ln w="12700">
                            <a:miter lim="400000"/>
                          </a:ln>
                        </wps:spPr>
                        <wps:bodyPr lIns="38100" tIns="38100" rIns="38100" bIns="38100" anchor="ctr"/>
                      </wps:wsp>
                      <wps:wsp>
                        <wps:cNvPr id="229" name="Circle"/>
                        <wps:cNvSpPr/>
                        <wps:spPr>
                          <a:xfrm>
                            <a:off x="2146300" y="1752600"/>
                            <a:ext cx="93981" cy="93981"/>
                          </a:xfrm>
                          <a:prstGeom prst="ellipse">
                            <a:avLst/>
                          </a:prstGeom>
                          <a:grpFill/>
                          <a:ln w="12700">
                            <a:miter lim="400000"/>
                          </a:ln>
                        </wps:spPr>
                        <wps:bodyPr lIns="38100" tIns="38100" rIns="38100" bIns="38100" anchor="ctr"/>
                      </wps:wsp>
                      <wps:wsp>
                        <wps:cNvPr id="230" name="Circle"/>
                        <wps:cNvSpPr/>
                        <wps:spPr>
                          <a:xfrm>
                            <a:off x="2260600" y="1562100"/>
                            <a:ext cx="86361" cy="86361"/>
                          </a:xfrm>
                          <a:prstGeom prst="ellipse">
                            <a:avLst/>
                          </a:prstGeom>
                          <a:grpFill/>
                          <a:ln w="12700">
                            <a:miter lim="400000"/>
                          </a:ln>
                        </wps:spPr>
                        <wps:bodyPr lIns="38100" tIns="38100" rIns="38100" bIns="38100" anchor="ctr"/>
                      </wps:wsp>
                      <wps:wsp>
                        <wps:cNvPr id="231" name="Circle"/>
                        <wps:cNvSpPr/>
                        <wps:spPr>
                          <a:xfrm>
                            <a:off x="2273300" y="1168400"/>
                            <a:ext cx="55881" cy="55881"/>
                          </a:xfrm>
                          <a:prstGeom prst="ellipse">
                            <a:avLst/>
                          </a:prstGeom>
                          <a:grpFill/>
                          <a:ln w="12700">
                            <a:miter lim="400000"/>
                          </a:ln>
                        </wps:spPr>
                        <wps:bodyPr lIns="38100" tIns="38100" rIns="38100" bIns="38100" anchor="ctr"/>
                      </wps:wsp>
                      <wps:wsp>
                        <wps:cNvPr id="232" name="Shape"/>
                        <wps:cNvSpPr/>
                        <wps:spPr>
                          <a:xfrm>
                            <a:off x="2438399" y="1930399"/>
                            <a:ext cx="118112" cy="127001"/>
                          </a:xfrm>
                          <a:custGeom>
                            <a:avLst/>
                            <a:gdLst/>
                            <a:ahLst/>
                            <a:cxnLst>
                              <a:cxn ang="0">
                                <a:pos x="wd2" y="hd2"/>
                              </a:cxn>
                              <a:cxn ang="5400000">
                                <a:pos x="wd2" y="hd2"/>
                              </a:cxn>
                              <a:cxn ang="10800000">
                                <a:pos x="wd2" y="hd2"/>
                              </a:cxn>
                              <a:cxn ang="16200000">
                                <a:pos x="wd2" y="hd2"/>
                              </a:cxn>
                            </a:cxnLst>
                            <a:rect l="0" t="0" r="r" b="b"/>
                            <a:pathLst>
                              <a:path w="21600" h="21600" extrusionOk="0">
                                <a:moveTo>
                                  <a:pt x="11613" y="21600"/>
                                </a:moveTo>
                                <a:cubicBezTo>
                                  <a:pt x="15794" y="21600"/>
                                  <a:pt x="19510" y="19440"/>
                                  <a:pt x="21600" y="16200"/>
                                </a:cubicBezTo>
                                <a:lnTo>
                                  <a:pt x="21600" y="5400"/>
                                </a:lnTo>
                                <a:cubicBezTo>
                                  <a:pt x="19510" y="2160"/>
                                  <a:pt x="15794" y="0"/>
                                  <a:pt x="11613" y="0"/>
                                </a:cubicBezTo>
                                <a:cubicBezTo>
                                  <a:pt x="5110" y="0"/>
                                  <a:pt x="0" y="4752"/>
                                  <a:pt x="0" y="10800"/>
                                </a:cubicBezTo>
                                <a:cubicBezTo>
                                  <a:pt x="0" y="16848"/>
                                  <a:pt x="5110" y="21600"/>
                                  <a:pt x="11613" y="21600"/>
                                </a:cubicBezTo>
                                <a:close/>
                              </a:path>
                            </a:pathLst>
                          </a:custGeom>
                          <a:grpFill/>
                          <a:ln w="12700">
                            <a:miter lim="400000"/>
                          </a:ln>
                        </wps:spPr>
                        <wps:bodyPr lIns="38100" tIns="38100" rIns="38100" bIns="38100" anchor="ctr"/>
                      </wps:wsp>
                      <wps:wsp>
                        <wps:cNvPr id="233" name="Circle"/>
                        <wps:cNvSpPr/>
                        <wps:spPr>
                          <a:xfrm>
                            <a:off x="2286000" y="787400"/>
                            <a:ext cx="30481" cy="30481"/>
                          </a:xfrm>
                          <a:prstGeom prst="ellipse">
                            <a:avLst/>
                          </a:prstGeom>
                          <a:grpFill/>
                          <a:ln w="12700">
                            <a:miter lim="400000"/>
                          </a:ln>
                        </wps:spPr>
                        <wps:bodyPr lIns="38100" tIns="38100" rIns="38100" bIns="38100" anchor="ctr"/>
                      </wps:wsp>
                      <wps:wsp>
                        <wps:cNvPr id="234" name="Circle"/>
                        <wps:cNvSpPr/>
                        <wps:spPr>
                          <a:xfrm>
                            <a:off x="2197100" y="203200"/>
                            <a:ext cx="5081" cy="5080"/>
                          </a:xfrm>
                          <a:prstGeom prst="ellipse">
                            <a:avLst/>
                          </a:prstGeom>
                          <a:grpFill/>
                          <a:ln w="12700">
                            <a:miter lim="400000"/>
                          </a:ln>
                        </wps:spPr>
                        <wps:bodyPr lIns="38100" tIns="38100" rIns="38100" bIns="38100" anchor="ctr"/>
                      </wps:wsp>
                      <wps:wsp>
                        <wps:cNvPr id="235" name="Circle"/>
                        <wps:cNvSpPr/>
                        <wps:spPr>
                          <a:xfrm>
                            <a:off x="1739900" y="2540000"/>
                            <a:ext cx="119380" cy="119380"/>
                          </a:xfrm>
                          <a:prstGeom prst="ellipse">
                            <a:avLst/>
                          </a:prstGeom>
                          <a:grpFill/>
                          <a:ln w="12700">
                            <a:miter lim="400000"/>
                          </a:ln>
                        </wps:spPr>
                        <wps:bodyPr lIns="38100" tIns="38100" rIns="38100" bIns="38100" anchor="ctr"/>
                      </wps:wsp>
                      <wps:wsp>
                        <wps:cNvPr id="236" name="Circle"/>
                        <wps:cNvSpPr/>
                        <wps:spPr>
                          <a:xfrm>
                            <a:off x="1828800" y="2717800"/>
                            <a:ext cx="147320" cy="147320"/>
                          </a:xfrm>
                          <a:prstGeom prst="ellipse">
                            <a:avLst/>
                          </a:prstGeom>
                          <a:grpFill/>
                          <a:ln w="12700">
                            <a:miter lim="400000"/>
                          </a:ln>
                        </wps:spPr>
                        <wps:bodyPr lIns="38100" tIns="38100" rIns="38100" bIns="38100" anchor="ctr"/>
                      </wps:wsp>
                      <wps:wsp>
                        <wps:cNvPr id="237" name="Circle"/>
                        <wps:cNvSpPr/>
                        <wps:spPr>
                          <a:xfrm>
                            <a:off x="1930400" y="2527300"/>
                            <a:ext cx="137161" cy="137161"/>
                          </a:xfrm>
                          <a:prstGeom prst="ellipse">
                            <a:avLst/>
                          </a:prstGeom>
                          <a:grpFill/>
                          <a:ln w="12700">
                            <a:miter lim="400000"/>
                          </a:ln>
                        </wps:spPr>
                        <wps:bodyPr lIns="38100" tIns="38100" rIns="38100" bIns="38100" anchor="ctr"/>
                      </wps:wsp>
                      <wps:wsp>
                        <wps:cNvPr id="238" name="Circle"/>
                        <wps:cNvSpPr/>
                        <wps:spPr>
                          <a:xfrm>
                            <a:off x="2133600" y="2133600"/>
                            <a:ext cx="127000" cy="127000"/>
                          </a:xfrm>
                          <a:prstGeom prst="ellipse">
                            <a:avLst/>
                          </a:prstGeom>
                          <a:grpFill/>
                          <a:ln w="12700">
                            <a:miter lim="400000"/>
                          </a:ln>
                        </wps:spPr>
                        <wps:bodyPr lIns="38100" tIns="38100" rIns="38100" bIns="38100" anchor="ctr"/>
                      </wps:wsp>
                      <wps:wsp>
                        <wps:cNvPr id="239" name="Circle"/>
                        <wps:cNvSpPr/>
                        <wps:spPr>
                          <a:xfrm>
                            <a:off x="2032000" y="2324100"/>
                            <a:ext cx="139700" cy="139700"/>
                          </a:xfrm>
                          <a:prstGeom prst="ellipse">
                            <a:avLst/>
                          </a:prstGeom>
                          <a:grpFill/>
                          <a:ln w="12700">
                            <a:miter lim="400000"/>
                          </a:ln>
                        </wps:spPr>
                        <wps:bodyPr lIns="38100" tIns="38100" rIns="38100" bIns="38100" anchor="ctr"/>
                      </wps:wsp>
                      <wps:wsp>
                        <wps:cNvPr id="240" name="Shape"/>
                        <wps:cNvSpPr/>
                        <wps:spPr>
                          <a:xfrm>
                            <a:off x="1739900" y="2933700"/>
                            <a:ext cx="132081" cy="105410"/>
                          </a:xfrm>
                          <a:custGeom>
                            <a:avLst/>
                            <a:gdLst/>
                            <a:ahLst/>
                            <a:cxnLst>
                              <a:cxn ang="0">
                                <a:pos x="wd2" y="hd2"/>
                              </a:cxn>
                              <a:cxn ang="5400000">
                                <a:pos x="wd2" y="hd2"/>
                              </a:cxn>
                              <a:cxn ang="10800000">
                                <a:pos x="wd2" y="hd2"/>
                              </a:cxn>
                              <a:cxn ang="16200000">
                                <a:pos x="wd2" y="hd2"/>
                              </a:cxn>
                            </a:cxnLst>
                            <a:rect l="0" t="0" r="r" b="b"/>
                            <a:pathLst>
                              <a:path w="21600" h="21600" extrusionOk="0">
                                <a:moveTo>
                                  <a:pt x="21600" y="13533"/>
                                </a:moveTo>
                                <a:cubicBezTo>
                                  <a:pt x="21600" y="5986"/>
                                  <a:pt x="16823" y="0"/>
                                  <a:pt x="10800" y="0"/>
                                </a:cubicBezTo>
                                <a:cubicBezTo>
                                  <a:pt x="4777" y="0"/>
                                  <a:pt x="0" y="5985"/>
                                  <a:pt x="0" y="13533"/>
                                </a:cubicBezTo>
                                <a:cubicBezTo>
                                  <a:pt x="0" y="16655"/>
                                  <a:pt x="831" y="19518"/>
                                  <a:pt x="2285" y="21600"/>
                                </a:cubicBezTo>
                                <a:lnTo>
                                  <a:pt x="19523" y="21600"/>
                                </a:lnTo>
                                <a:cubicBezTo>
                                  <a:pt x="20769" y="19258"/>
                                  <a:pt x="21600" y="16395"/>
                                  <a:pt x="21600" y="13533"/>
                                </a:cubicBezTo>
                                <a:close/>
                              </a:path>
                            </a:pathLst>
                          </a:custGeom>
                          <a:grpFill/>
                          <a:ln w="12700">
                            <a:miter lim="400000"/>
                          </a:ln>
                        </wps:spPr>
                        <wps:bodyPr lIns="38100" tIns="38100" rIns="38100" bIns="38100" anchor="ctr"/>
                      </wps:wsp>
                      <wps:wsp>
                        <wps:cNvPr id="241" name="Shape"/>
                        <wps:cNvSpPr/>
                        <wps:spPr>
                          <a:xfrm>
                            <a:off x="2527299" y="2146300"/>
                            <a:ext cx="29211" cy="115570"/>
                          </a:xfrm>
                          <a:custGeom>
                            <a:avLst/>
                            <a:gdLst/>
                            <a:ahLst/>
                            <a:cxnLst>
                              <a:cxn ang="0">
                                <a:pos x="wd2" y="hd2"/>
                              </a:cxn>
                              <a:cxn ang="5400000">
                                <a:pos x="wd2" y="hd2"/>
                              </a:cxn>
                              <a:cxn ang="10800000">
                                <a:pos x="wd2" y="hd2"/>
                              </a:cxn>
                              <a:cxn ang="16200000">
                                <a:pos x="wd2" y="hd2"/>
                              </a:cxn>
                            </a:cxnLst>
                            <a:rect l="0" t="0" r="r" b="b"/>
                            <a:pathLst>
                              <a:path w="21600" h="21600" extrusionOk="0">
                                <a:moveTo>
                                  <a:pt x="0" y="10681"/>
                                </a:moveTo>
                                <a:cubicBezTo>
                                  <a:pt x="0" y="15191"/>
                                  <a:pt x="8452" y="18989"/>
                                  <a:pt x="21600" y="21600"/>
                                </a:cubicBezTo>
                                <a:lnTo>
                                  <a:pt x="21600" y="0"/>
                                </a:lnTo>
                                <a:cubicBezTo>
                                  <a:pt x="8452" y="2374"/>
                                  <a:pt x="0" y="6171"/>
                                  <a:pt x="0" y="10681"/>
                                </a:cubicBezTo>
                                <a:close/>
                              </a:path>
                            </a:pathLst>
                          </a:custGeom>
                          <a:grpFill/>
                          <a:ln w="12700">
                            <a:miter lim="400000"/>
                          </a:ln>
                        </wps:spPr>
                        <wps:bodyPr lIns="38100" tIns="38100" rIns="38100" bIns="38100" anchor="ctr"/>
                      </wps:wsp>
                      <wps:wsp>
                        <wps:cNvPr id="242" name="Circle"/>
                        <wps:cNvSpPr/>
                        <wps:spPr>
                          <a:xfrm>
                            <a:off x="1841500" y="2336800"/>
                            <a:ext cx="127000" cy="127000"/>
                          </a:xfrm>
                          <a:prstGeom prst="ellipse">
                            <a:avLst/>
                          </a:prstGeom>
                          <a:grpFill/>
                          <a:ln w="12700">
                            <a:miter lim="400000"/>
                          </a:ln>
                        </wps:spPr>
                        <wps:bodyPr lIns="38100" tIns="38100" rIns="38100" bIns="38100" anchor="ctr"/>
                      </wps:wsp>
                      <wps:wsp>
                        <wps:cNvPr id="243" name="Circle"/>
                        <wps:cNvSpPr/>
                        <wps:spPr>
                          <a:xfrm>
                            <a:off x="1638300" y="2730500"/>
                            <a:ext cx="127000" cy="127000"/>
                          </a:xfrm>
                          <a:prstGeom prst="ellipse">
                            <a:avLst/>
                          </a:prstGeom>
                          <a:grpFill/>
                          <a:ln w="12700">
                            <a:miter lim="400000"/>
                          </a:ln>
                        </wps:spPr>
                        <wps:bodyPr lIns="38100" tIns="38100" rIns="38100" bIns="38100" anchor="ctr"/>
                      </wps:wsp>
                      <wps:wsp>
                        <wps:cNvPr id="244" name="Circle"/>
                        <wps:cNvSpPr/>
                        <wps:spPr>
                          <a:xfrm>
                            <a:off x="2222500" y="2324100"/>
                            <a:ext cx="154940" cy="154940"/>
                          </a:xfrm>
                          <a:prstGeom prst="ellipse">
                            <a:avLst/>
                          </a:prstGeom>
                          <a:grpFill/>
                          <a:ln w="12700">
                            <a:miter lim="400000"/>
                          </a:ln>
                        </wps:spPr>
                        <wps:bodyPr lIns="38100" tIns="38100" rIns="38100" bIns="38100" anchor="ctr"/>
                      </wps:wsp>
                      <wps:wsp>
                        <wps:cNvPr id="245" name="Shape"/>
                        <wps:cNvSpPr/>
                        <wps:spPr>
                          <a:xfrm>
                            <a:off x="2412999" y="2311400"/>
                            <a:ext cx="138431" cy="166402"/>
                          </a:xfrm>
                          <a:custGeom>
                            <a:avLst/>
                            <a:gdLst/>
                            <a:ahLst/>
                            <a:cxnLst>
                              <a:cxn ang="0">
                                <a:pos x="wd2" y="hd2"/>
                              </a:cxn>
                              <a:cxn ang="5400000">
                                <a:pos x="wd2" y="hd2"/>
                              </a:cxn>
                              <a:cxn ang="10800000">
                                <a:pos x="wd2" y="hd2"/>
                              </a:cxn>
                              <a:cxn ang="16200000">
                                <a:pos x="wd2" y="hd2"/>
                              </a:cxn>
                            </a:cxnLst>
                            <a:rect l="0" t="0" r="r" b="b"/>
                            <a:pathLst>
                              <a:path w="21600" h="21441" extrusionOk="0">
                                <a:moveTo>
                                  <a:pt x="0" y="10641"/>
                                </a:moveTo>
                                <a:cubicBezTo>
                                  <a:pt x="0" y="16532"/>
                                  <a:pt x="5747" y="21441"/>
                                  <a:pt x="13079" y="21441"/>
                                </a:cubicBezTo>
                                <a:cubicBezTo>
                                  <a:pt x="16448" y="21441"/>
                                  <a:pt x="19420" y="20459"/>
                                  <a:pt x="21600" y="18823"/>
                                </a:cubicBezTo>
                                <a:lnTo>
                                  <a:pt x="21600" y="2623"/>
                                </a:lnTo>
                                <a:cubicBezTo>
                                  <a:pt x="19222" y="986"/>
                                  <a:pt x="16250" y="5"/>
                                  <a:pt x="13079" y="5"/>
                                </a:cubicBezTo>
                                <a:cubicBezTo>
                                  <a:pt x="5747" y="-159"/>
                                  <a:pt x="0" y="4586"/>
                                  <a:pt x="0" y="10641"/>
                                </a:cubicBezTo>
                                <a:close/>
                              </a:path>
                            </a:pathLst>
                          </a:custGeom>
                          <a:grpFill/>
                          <a:ln w="12700">
                            <a:miter lim="400000"/>
                          </a:ln>
                        </wps:spPr>
                        <wps:bodyPr lIns="38100" tIns="38100" rIns="38100" bIns="38100" anchor="ctr"/>
                      </wps:wsp>
                      <wps:wsp>
                        <wps:cNvPr id="246" name="Circle"/>
                        <wps:cNvSpPr/>
                        <wps:spPr>
                          <a:xfrm>
                            <a:off x="2311400" y="2514600"/>
                            <a:ext cx="172721" cy="172721"/>
                          </a:xfrm>
                          <a:prstGeom prst="ellipse">
                            <a:avLst/>
                          </a:prstGeom>
                          <a:grpFill/>
                          <a:ln w="12700">
                            <a:miter lim="400000"/>
                          </a:ln>
                        </wps:spPr>
                        <wps:bodyPr lIns="38100" tIns="38100" rIns="38100" bIns="38100" anchor="ctr"/>
                      </wps:wsp>
                      <wps:wsp>
                        <wps:cNvPr id="247" name="Shape"/>
                        <wps:cNvSpPr/>
                        <wps:spPr>
                          <a:xfrm>
                            <a:off x="2501899" y="2514600"/>
                            <a:ext cx="49532" cy="165100"/>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cubicBezTo>
                                  <a:pt x="0" y="15452"/>
                                  <a:pt x="8862" y="19440"/>
                                  <a:pt x="21600" y="21600"/>
                                </a:cubicBezTo>
                                <a:lnTo>
                                  <a:pt x="21600" y="0"/>
                                </a:lnTo>
                                <a:cubicBezTo>
                                  <a:pt x="8862" y="1994"/>
                                  <a:pt x="0" y="6148"/>
                                  <a:pt x="0" y="10800"/>
                                </a:cubicBezTo>
                                <a:close/>
                              </a:path>
                            </a:pathLst>
                          </a:custGeom>
                          <a:grpFill/>
                          <a:ln w="12700">
                            <a:miter lim="400000"/>
                          </a:ln>
                        </wps:spPr>
                        <wps:bodyPr lIns="38100" tIns="38100" rIns="38100" bIns="38100" anchor="ctr"/>
                      </wps:wsp>
                      <wps:wsp>
                        <wps:cNvPr id="248" name="Shape"/>
                        <wps:cNvSpPr/>
                        <wps:spPr>
                          <a:xfrm>
                            <a:off x="2400299" y="2692399"/>
                            <a:ext cx="157481" cy="207012"/>
                          </a:xfrm>
                          <a:custGeom>
                            <a:avLst/>
                            <a:gdLst/>
                            <a:ahLst/>
                            <a:cxnLst>
                              <a:cxn ang="0">
                                <a:pos x="wd2" y="hd2"/>
                              </a:cxn>
                              <a:cxn ang="5400000">
                                <a:pos x="wd2" y="hd2"/>
                              </a:cxn>
                              <a:cxn ang="10800000">
                                <a:pos x="wd2" y="hd2"/>
                              </a:cxn>
                              <a:cxn ang="16200000">
                                <a:pos x="wd2" y="hd2"/>
                              </a:cxn>
                            </a:cxnLst>
                            <a:rect l="0" t="0" r="r" b="b"/>
                            <a:pathLst>
                              <a:path w="21600" h="21600" extrusionOk="0">
                                <a:moveTo>
                                  <a:pt x="0" y="10866"/>
                                </a:moveTo>
                                <a:cubicBezTo>
                                  <a:pt x="0" y="16829"/>
                                  <a:pt x="6271" y="21600"/>
                                  <a:pt x="14110" y="21600"/>
                                </a:cubicBezTo>
                                <a:cubicBezTo>
                                  <a:pt x="16897" y="21600"/>
                                  <a:pt x="19510" y="20937"/>
                                  <a:pt x="21600" y="19877"/>
                                </a:cubicBezTo>
                                <a:lnTo>
                                  <a:pt x="21600" y="1723"/>
                                </a:lnTo>
                                <a:cubicBezTo>
                                  <a:pt x="19510" y="663"/>
                                  <a:pt x="16897" y="0"/>
                                  <a:pt x="14110" y="0"/>
                                </a:cubicBezTo>
                                <a:cubicBezTo>
                                  <a:pt x="6271" y="132"/>
                                  <a:pt x="0" y="4903"/>
                                  <a:pt x="0" y="10866"/>
                                </a:cubicBezTo>
                                <a:close/>
                              </a:path>
                            </a:pathLst>
                          </a:custGeom>
                          <a:grpFill/>
                          <a:ln w="12700">
                            <a:miter lim="400000"/>
                          </a:ln>
                        </wps:spPr>
                        <wps:bodyPr lIns="38100" tIns="38100" rIns="38100" bIns="38100" anchor="ctr"/>
                      </wps:wsp>
                      <wps:wsp>
                        <wps:cNvPr id="249" name="Shape"/>
                        <wps:cNvSpPr/>
                        <wps:spPr>
                          <a:xfrm>
                            <a:off x="2298699" y="2895600"/>
                            <a:ext cx="254001" cy="140971"/>
                          </a:xfrm>
                          <a:custGeom>
                            <a:avLst/>
                            <a:gdLst/>
                            <a:ahLst/>
                            <a:cxnLst>
                              <a:cxn ang="0">
                                <a:pos x="wd2" y="hd2"/>
                              </a:cxn>
                              <a:cxn ang="5400000">
                                <a:pos x="wd2" y="hd2"/>
                              </a:cxn>
                              <a:cxn ang="10800000">
                                <a:pos x="wd2" y="hd2"/>
                              </a:cxn>
                              <a:cxn ang="16200000">
                                <a:pos x="wd2" y="hd2"/>
                              </a:cxn>
                            </a:cxnLst>
                            <a:rect l="0" t="0" r="r" b="b"/>
                            <a:pathLst>
                              <a:path w="21600" h="21600" extrusionOk="0">
                                <a:moveTo>
                                  <a:pt x="16416" y="20432"/>
                                </a:moveTo>
                                <a:cubicBezTo>
                                  <a:pt x="16524" y="20822"/>
                                  <a:pt x="16524" y="21211"/>
                                  <a:pt x="16632" y="21600"/>
                                </a:cubicBezTo>
                                <a:lnTo>
                                  <a:pt x="21600" y="21600"/>
                                </a:lnTo>
                                <a:lnTo>
                                  <a:pt x="21600" y="0"/>
                                </a:lnTo>
                                <a:cubicBezTo>
                                  <a:pt x="19116" y="1946"/>
                                  <a:pt x="17172" y="5838"/>
                                  <a:pt x="16416" y="10508"/>
                                </a:cubicBezTo>
                                <a:cubicBezTo>
                                  <a:pt x="15336" y="4476"/>
                                  <a:pt x="12204" y="195"/>
                                  <a:pt x="8424" y="195"/>
                                </a:cubicBezTo>
                                <a:cubicBezTo>
                                  <a:pt x="3780" y="195"/>
                                  <a:pt x="0" y="7005"/>
                                  <a:pt x="0" y="15373"/>
                                </a:cubicBezTo>
                                <a:cubicBezTo>
                                  <a:pt x="0" y="17514"/>
                                  <a:pt x="216" y="19654"/>
                                  <a:pt x="756" y="21405"/>
                                </a:cubicBezTo>
                                <a:lnTo>
                                  <a:pt x="16092" y="21405"/>
                                </a:lnTo>
                                <a:cubicBezTo>
                                  <a:pt x="16200" y="21211"/>
                                  <a:pt x="16308" y="20822"/>
                                  <a:pt x="16416" y="20432"/>
                                </a:cubicBezTo>
                                <a:close/>
                              </a:path>
                            </a:pathLst>
                          </a:custGeom>
                          <a:grpFill/>
                          <a:ln w="12700">
                            <a:miter lim="400000"/>
                          </a:ln>
                        </wps:spPr>
                        <wps:bodyPr lIns="38100" tIns="38100" rIns="38100" bIns="38100" anchor="ctr"/>
                      </wps:wsp>
                      <wps:wsp>
                        <wps:cNvPr id="250" name="Shape"/>
                        <wps:cNvSpPr/>
                        <wps:spPr>
                          <a:xfrm>
                            <a:off x="2108199" y="2908299"/>
                            <a:ext cx="175261" cy="127001"/>
                          </a:xfrm>
                          <a:custGeom>
                            <a:avLst/>
                            <a:gdLst/>
                            <a:ahLst/>
                            <a:cxnLst>
                              <a:cxn ang="0">
                                <a:pos x="wd2" y="hd2"/>
                              </a:cxn>
                              <a:cxn ang="5400000">
                                <a:pos x="wd2" y="hd2"/>
                              </a:cxn>
                              <a:cxn ang="10800000">
                                <a:pos x="wd2" y="hd2"/>
                              </a:cxn>
                              <a:cxn ang="16200000">
                                <a:pos x="wd2" y="hd2"/>
                              </a:cxn>
                            </a:cxnLst>
                            <a:rect l="0" t="0" r="r" b="b"/>
                            <a:pathLst>
                              <a:path w="21600" h="21600" extrusionOk="0">
                                <a:moveTo>
                                  <a:pt x="21600" y="14904"/>
                                </a:moveTo>
                                <a:cubicBezTo>
                                  <a:pt x="21600" y="6696"/>
                                  <a:pt x="16748" y="0"/>
                                  <a:pt x="10800" y="0"/>
                                </a:cubicBezTo>
                                <a:cubicBezTo>
                                  <a:pt x="4852" y="0"/>
                                  <a:pt x="0" y="6696"/>
                                  <a:pt x="0" y="14904"/>
                                </a:cubicBezTo>
                                <a:cubicBezTo>
                                  <a:pt x="0" y="17280"/>
                                  <a:pt x="470" y="19656"/>
                                  <a:pt x="1252" y="21600"/>
                                </a:cubicBezTo>
                                <a:lnTo>
                                  <a:pt x="20348" y="21600"/>
                                </a:lnTo>
                                <a:cubicBezTo>
                                  <a:pt x="21130" y="19656"/>
                                  <a:pt x="21600" y="17280"/>
                                  <a:pt x="21600" y="14904"/>
                                </a:cubicBezTo>
                                <a:close/>
                              </a:path>
                            </a:pathLst>
                          </a:custGeom>
                          <a:grpFill/>
                          <a:ln w="12700">
                            <a:miter lim="400000"/>
                          </a:ln>
                        </wps:spPr>
                        <wps:bodyPr lIns="38100" tIns="38100" rIns="38100" bIns="38100" anchor="ctr"/>
                      </wps:wsp>
                      <wps:wsp>
                        <wps:cNvPr id="251" name="Circle"/>
                        <wps:cNvSpPr/>
                        <wps:spPr>
                          <a:xfrm>
                            <a:off x="2209800" y="2705100"/>
                            <a:ext cx="187961" cy="187961"/>
                          </a:xfrm>
                          <a:prstGeom prst="ellipse">
                            <a:avLst/>
                          </a:prstGeom>
                          <a:grpFill/>
                          <a:ln w="12700">
                            <a:miter lim="400000"/>
                          </a:ln>
                        </wps:spPr>
                        <wps:bodyPr lIns="38100" tIns="38100" rIns="38100" bIns="38100" anchor="ctr"/>
                      </wps:wsp>
                      <wps:wsp>
                        <wps:cNvPr id="252" name="Circle"/>
                        <wps:cNvSpPr/>
                        <wps:spPr>
                          <a:xfrm>
                            <a:off x="2019300" y="2717800"/>
                            <a:ext cx="167640" cy="167640"/>
                          </a:xfrm>
                          <a:prstGeom prst="ellipse">
                            <a:avLst/>
                          </a:prstGeom>
                          <a:grpFill/>
                          <a:ln w="12700">
                            <a:miter lim="400000"/>
                          </a:ln>
                        </wps:spPr>
                        <wps:bodyPr lIns="38100" tIns="38100" rIns="38100" bIns="38100" anchor="ctr"/>
                      </wps:wsp>
                      <wps:wsp>
                        <wps:cNvPr id="253" name="Circle"/>
                        <wps:cNvSpPr/>
                        <wps:spPr>
                          <a:xfrm>
                            <a:off x="2324100" y="2133600"/>
                            <a:ext cx="137161" cy="137161"/>
                          </a:xfrm>
                          <a:prstGeom prst="ellipse">
                            <a:avLst/>
                          </a:prstGeom>
                          <a:grpFill/>
                          <a:ln w="12700">
                            <a:miter lim="400000"/>
                          </a:ln>
                        </wps:spPr>
                        <wps:bodyPr lIns="38100" tIns="38100" rIns="38100" bIns="38100" anchor="ctr"/>
                      </wps:wsp>
                      <wps:wsp>
                        <wps:cNvPr id="254" name="Shape"/>
                        <wps:cNvSpPr/>
                        <wps:spPr>
                          <a:xfrm>
                            <a:off x="1917700" y="2921000"/>
                            <a:ext cx="152400" cy="115570"/>
                          </a:xfrm>
                          <a:custGeom>
                            <a:avLst/>
                            <a:gdLst/>
                            <a:ahLst/>
                            <a:cxnLst>
                              <a:cxn ang="0">
                                <a:pos x="wd2" y="hd2"/>
                              </a:cxn>
                              <a:cxn ang="5400000">
                                <a:pos x="wd2" y="hd2"/>
                              </a:cxn>
                              <a:cxn ang="10800000">
                                <a:pos x="wd2" y="hd2"/>
                              </a:cxn>
                              <a:cxn ang="16200000">
                                <a:pos x="wd2" y="hd2"/>
                              </a:cxn>
                            </a:cxnLst>
                            <a:rect l="0" t="0" r="r" b="b"/>
                            <a:pathLst>
                              <a:path w="21600" h="21600" extrusionOk="0">
                                <a:moveTo>
                                  <a:pt x="21600" y="14242"/>
                                </a:moveTo>
                                <a:cubicBezTo>
                                  <a:pt x="21600" y="6409"/>
                                  <a:pt x="16740" y="0"/>
                                  <a:pt x="10800" y="0"/>
                                </a:cubicBezTo>
                                <a:cubicBezTo>
                                  <a:pt x="4860" y="0"/>
                                  <a:pt x="0" y="6409"/>
                                  <a:pt x="0" y="14242"/>
                                </a:cubicBezTo>
                                <a:cubicBezTo>
                                  <a:pt x="0" y="17090"/>
                                  <a:pt x="540" y="19464"/>
                                  <a:pt x="1620" y="21600"/>
                                </a:cubicBezTo>
                                <a:lnTo>
                                  <a:pt x="19980" y="21600"/>
                                </a:lnTo>
                                <a:cubicBezTo>
                                  <a:pt x="21060" y="19464"/>
                                  <a:pt x="21600" y="16853"/>
                                  <a:pt x="21600" y="14242"/>
                                </a:cubicBezTo>
                                <a:close/>
                              </a:path>
                            </a:pathLst>
                          </a:custGeom>
                          <a:grpFill/>
                          <a:ln w="12700">
                            <a:miter lim="400000"/>
                          </a:ln>
                        </wps:spPr>
                        <wps:bodyPr lIns="38100" tIns="38100" rIns="38100" bIns="38100" anchor="ctr"/>
                      </wps:wsp>
                      <wps:wsp>
                        <wps:cNvPr id="255" name="Circle"/>
                        <wps:cNvSpPr/>
                        <wps:spPr>
                          <a:xfrm>
                            <a:off x="2120900" y="2514600"/>
                            <a:ext cx="154940" cy="154940"/>
                          </a:xfrm>
                          <a:prstGeom prst="ellipse">
                            <a:avLst/>
                          </a:prstGeom>
                          <a:grpFill/>
                          <a:ln w="12700">
                            <a:miter lim="400000"/>
                          </a:ln>
                        </wps:spPr>
                        <wps:bodyPr lIns="38100" tIns="38100" rIns="38100" bIns="38100" anchor="ctr"/>
                      </wps:wsp>
                      <wps:wsp>
                        <wps:cNvPr id="256" name="Circle"/>
                        <wps:cNvSpPr/>
                        <wps:spPr>
                          <a:xfrm>
                            <a:off x="1879600" y="1181100"/>
                            <a:ext cx="45720" cy="45720"/>
                          </a:xfrm>
                          <a:prstGeom prst="ellipse">
                            <a:avLst/>
                          </a:prstGeom>
                          <a:grpFill/>
                          <a:ln w="12700">
                            <a:miter lim="400000"/>
                          </a:ln>
                        </wps:spPr>
                        <wps:bodyPr lIns="38100" tIns="38100" rIns="38100" bIns="38100" anchor="ctr"/>
                      </wps:wsp>
                      <wps:wsp>
                        <wps:cNvPr id="257" name="Circle"/>
                        <wps:cNvSpPr/>
                        <wps:spPr>
                          <a:xfrm>
                            <a:off x="1689100" y="787400"/>
                            <a:ext cx="20320" cy="20321"/>
                          </a:xfrm>
                          <a:prstGeom prst="ellipse">
                            <a:avLst/>
                          </a:prstGeom>
                          <a:grpFill/>
                          <a:ln w="12700">
                            <a:miter lim="400000"/>
                          </a:ln>
                        </wps:spPr>
                        <wps:bodyPr lIns="38100" tIns="38100" rIns="38100" bIns="38100" anchor="ctr"/>
                      </wps:wsp>
                      <wps:wsp>
                        <wps:cNvPr id="258" name="Circle"/>
                        <wps:cNvSpPr/>
                        <wps:spPr>
                          <a:xfrm>
                            <a:off x="1549400" y="2540000"/>
                            <a:ext cx="101600" cy="101600"/>
                          </a:xfrm>
                          <a:prstGeom prst="ellipse">
                            <a:avLst/>
                          </a:prstGeom>
                          <a:grpFill/>
                          <a:ln w="12700">
                            <a:miter lim="400000"/>
                          </a:ln>
                        </wps:spPr>
                        <wps:bodyPr lIns="38100" tIns="38100" rIns="38100" bIns="38100" anchor="ctr"/>
                      </wps:wsp>
                      <wps:wsp>
                        <wps:cNvPr id="259" name="Circle"/>
                        <wps:cNvSpPr/>
                        <wps:spPr>
                          <a:xfrm>
                            <a:off x="1574800" y="1765300"/>
                            <a:ext cx="63500" cy="63500"/>
                          </a:xfrm>
                          <a:prstGeom prst="ellipse">
                            <a:avLst/>
                          </a:prstGeom>
                          <a:grpFill/>
                          <a:ln w="12700">
                            <a:miter lim="400000"/>
                          </a:ln>
                        </wps:spPr>
                        <wps:bodyPr lIns="38100" tIns="38100" rIns="38100" bIns="38100" anchor="ctr"/>
                      </wps:wsp>
                      <wps:wsp>
                        <wps:cNvPr id="260" name="Circle"/>
                        <wps:cNvSpPr/>
                        <wps:spPr>
                          <a:xfrm>
                            <a:off x="1562100" y="2159000"/>
                            <a:ext cx="83820" cy="83820"/>
                          </a:xfrm>
                          <a:prstGeom prst="ellipse">
                            <a:avLst/>
                          </a:prstGeom>
                          <a:grpFill/>
                          <a:ln w="12700">
                            <a:miter lim="400000"/>
                          </a:ln>
                        </wps:spPr>
                        <wps:bodyPr lIns="38100" tIns="38100" rIns="38100" bIns="38100" anchor="ctr"/>
                      </wps:wsp>
                      <wps:wsp>
                        <wps:cNvPr id="261" name="Circle"/>
                        <wps:cNvSpPr/>
                        <wps:spPr>
                          <a:xfrm>
                            <a:off x="1574800" y="1384300"/>
                            <a:ext cx="43181" cy="43181"/>
                          </a:xfrm>
                          <a:prstGeom prst="ellipse">
                            <a:avLst/>
                          </a:prstGeom>
                          <a:grpFill/>
                          <a:ln w="12700">
                            <a:miter lim="400000"/>
                          </a:ln>
                        </wps:spPr>
                        <wps:bodyPr lIns="38100" tIns="38100" rIns="38100" bIns="38100" anchor="ctr"/>
                      </wps:wsp>
                      <wps:wsp>
                        <wps:cNvPr id="262" name="Circle"/>
                        <wps:cNvSpPr/>
                        <wps:spPr>
                          <a:xfrm>
                            <a:off x="1701800" y="406400"/>
                            <a:ext cx="5081" cy="5080"/>
                          </a:xfrm>
                          <a:prstGeom prst="ellipse">
                            <a:avLst/>
                          </a:prstGeom>
                          <a:grpFill/>
                          <a:ln w="12700">
                            <a:miter lim="400000"/>
                          </a:ln>
                        </wps:spPr>
                        <wps:bodyPr lIns="38100" tIns="38100" rIns="38100" bIns="38100" anchor="ctr"/>
                      </wps:wsp>
                      <wps:wsp>
                        <wps:cNvPr id="263" name="Circle"/>
                        <wps:cNvSpPr/>
                        <wps:spPr>
                          <a:xfrm>
                            <a:off x="1663700" y="1574800"/>
                            <a:ext cx="60961" cy="60961"/>
                          </a:xfrm>
                          <a:prstGeom prst="ellipse">
                            <a:avLst/>
                          </a:prstGeom>
                          <a:grpFill/>
                          <a:ln w="12700">
                            <a:miter lim="400000"/>
                          </a:ln>
                        </wps:spPr>
                        <wps:bodyPr lIns="38100" tIns="38100" rIns="38100" bIns="38100" anchor="ctr"/>
                      </wps:wsp>
                      <wps:wsp>
                        <wps:cNvPr id="264" name="Circle"/>
                        <wps:cNvSpPr/>
                        <wps:spPr>
                          <a:xfrm>
                            <a:off x="1651000" y="2336800"/>
                            <a:ext cx="109221" cy="109221"/>
                          </a:xfrm>
                          <a:prstGeom prst="ellipse">
                            <a:avLst/>
                          </a:prstGeom>
                          <a:grpFill/>
                          <a:ln w="12700">
                            <a:miter lim="400000"/>
                          </a:ln>
                        </wps:spPr>
                        <wps:bodyPr lIns="38100" tIns="38100" rIns="38100" bIns="38100" anchor="ctr"/>
                      </wps:wsp>
                      <wps:wsp>
                        <wps:cNvPr id="265" name="Circle"/>
                        <wps:cNvSpPr/>
                        <wps:spPr>
                          <a:xfrm>
                            <a:off x="1790700" y="596900"/>
                            <a:ext cx="12700" cy="12700"/>
                          </a:xfrm>
                          <a:prstGeom prst="ellipse">
                            <a:avLst/>
                          </a:prstGeom>
                          <a:grpFill/>
                          <a:ln w="12700">
                            <a:miter lim="400000"/>
                          </a:ln>
                        </wps:spPr>
                        <wps:bodyPr lIns="38100" tIns="38100" rIns="38100" bIns="38100" anchor="ctr"/>
                      </wps:wsp>
                      <wps:wsp>
                        <wps:cNvPr id="266" name="Circle"/>
                        <wps:cNvSpPr/>
                        <wps:spPr>
                          <a:xfrm>
                            <a:off x="1651000" y="1955800"/>
                            <a:ext cx="86361" cy="86361"/>
                          </a:xfrm>
                          <a:prstGeom prst="ellipse">
                            <a:avLst/>
                          </a:prstGeom>
                          <a:grpFill/>
                          <a:ln w="12700">
                            <a:miter lim="400000"/>
                          </a:ln>
                        </wps:spPr>
                        <wps:bodyPr lIns="38100" tIns="38100" rIns="38100" bIns="38100" anchor="ctr"/>
                      </wps:wsp>
                      <wps:wsp>
                        <wps:cNvPr id="267" name="Circle"/>
                        <wps:cNvSpPr/>
                        <wps:spPr>
                          <a:xfrm>
                            <a:off x="1460500" y="1955800"/>
                            <a:ext cx="73660" cy="73660"/>
                          </a:xfrm>
                          <a:prstGeom prst="ellipse">
                            <a:avLst/>
                          </a:prstGeom>
                          <a:grpFill/>
                          <a:ln w="12700">
                            <a:miter lim="400000"/>
                          </a:ln>
                        </wps:spPr>
                        <wps:bodyPr lIns="38100" tIns="38100" rIns="38100" bIns="38100" anchor="ctr"/>
                      </wps:wsp>
                      <wps:wsp>
                        <wps:cNvPr id="268" name="Circle"/>
                        <wps:cNvSpPr/>
                        <wps:spPr>
                          <a:xfrm>
                            <a:off x="1803400" y="203200"/>
                            <a:ext cx="2541" cy="2541"/>
                          </a:xfrm>
                          <a:prstGeom prst="ellipse">
                            <a:avLst/>
                          </a:prstGeom>
                          <a:grpFill/>
                          <a:ln w="12700">
                            <a:miter lim="400000"/>
                          </a:ln>
                        </wps:spPr>
                        <wps:bodyPr lIns="38100" tIns="38100" rIns="38100" bIns="38100" anchor="ctr"/>
                      </wps:wsp>
                      <wps:wsp>
                        <wps:cNvPr id="269" name="Circle"/>
                        <wps:cNvSpPr/>
                        <wps:spPr>
                          <a:xfrm>
                            <a:off x="1485900" y="1181100"/>
                            <a:ext cx="33021" cy="33021"/>
                          </a:xfrm>
                          <a:prstGeom prst="ellipse">
                            <a:avLst/>
                          </a:prstGeom>
                          <a:grpFill/>
                          <a:ln w="12700">
                            <a:miter lim="400000"/>
                          </a:ln>
                        </wps:spPr>
                        <wps:bodyPr lIns="38100" tIns="38100" rIns="38100" bIns="38100" anchor="ctr"/>
                      </wps:wsp>
                      <wps:wsp>
                        <wps:cNvPr id="270" name="Circle"/>
                        <wps:cNvSpPr/>
                        <wps:spPr>
                          <a:xfrm>
                            <a:off x="1473200" y="1574800"/>
                            <a:ext cx="50800" cy="50800"/>
                          </a:xfrm>
                          <a:prstGeom prst="ellipse">
                            <a:avLst/>
                          </a:prstGeom>
                          <a:grpFill/>
                          <a:ln w="12700">
                            <a:miter lim="400000"/>
                          </a:ln>
                        </wps:spPr>
                        <wps:bodyPr lIns="38100" tIns="38100" rIns="38100" bIns="38100" anchor="ctr"/>
                      </wps:wsp>
                      <wps:wsp>
                        <wps:cNvPr id="271" name="Circle"/>
                        <wps:cNvSpPr/>
                        <wps:spPr>
                          <a:xfrm>
                            <a:off x="1498600" y="800100"/>
                            <a:ext cx="15241" cy="15241"/>
                          </a:xfrm>
                          <a:prstGeom prst="ellipse">
                            <a:avLst/>
                          </a:prstGeom>
                          <a:grpFill/>
                          <a:ln w="12700">
                            <a:miter lim="400000"/>
                          </a:ln>
                        </wps:spPr>
                        <wps:bodyPr lIns="38100" tIns="38100" rIns="38100" bIns="38100" anchor="ctr"/>
                      </wps:wsp>
                      <wps:wsp>
                        <wps:cNvPr id="272" name="Circle"/>
                        <wps:cNvSpPr/>
                        <wps:spPr>
                          <a:xfrm>
                            <a:off x="1498600" y="406400"/>
                            <a:ext cx="2541" cy="2541"/>
                          </a:xfrm>
                          <a:prstGeom prst="ellipse">
                            <a:avLst/>
                          </a:prstGeom>
                          <a:grpFill/>
                          <a:ln w="12700">
                            <a:miter lim="400000"/>
                          </a:ln>
                        </wps:spPr>
                        <wps:bodyPr lIns="38100" tIns="38100" rIns="38100" bIns="38100" anchor="ctr"/>
                      </wps:wsp>
                      <wps:wsp>
                        <wps:cNvPr id="273" name="Circle"/>
                        <wps:cNvSpPr/>
                        <wps:spPr>
                          <a:xfrm>
                            <a:off x="1587500" y="990600"/>
                            <a:ext cx="22860" cy="22860"/>
                          </a:xfrm>
                          <a:prstGeom prst="ellipse">
                            <a:avLst/>
                          </a:prstGeom>
                          <a:grpFill/>
                          <a:ln w="12700">
                            <a:miter lim="400000"/>
                          </a:ln>
                        </wps:spPr>
                        <wps:bodyPr lIns="38100" tIns="38100" rIns="38100" bIns="38100" anchor="ctr"/>
                      </wps:wsp>
                      <wps:wsp>
                        <wps:cNvPr id="274" name="Line"/>
                        <wps:cNvCnPr/>
                        <wps:spPr>
                          <a:xfrm>
                            <a:off x="1600200" y="203200"/>
                            <a:ext cx="12700" cy="12700"/>
                          </a:xfrm>
                          <a:prstGeom prst="line">
                            <a:avLst/>
                          </a:prstGeom>
                          <a:grpFill/>
                          <a:ln w="12700">
                            <a:miter lim="400000"/>
                          </a:ln>
                        </wps:spPr>
                        <wps:bodyPr/>
                      </wps:wsp>
                      <wps:wsp>
                        <wps:cNvPr id="275" name="Circle"/>
                        <wps:cNvSpPr/>
                        <wps:spPr>
                          <a:xfrm>
                            <a:off x="2044700" y="1943100"/>
                            <a:ext cx="109221" cy="109221"/>
                          </a:xfrm>
                          <a:prstGeom prst="ellipse">
                            <a:avLst/>
                          </a:prstGeom>
                          <a:grpFill/>
                          <a:ln w="12700">
                            <a:miter lim="400000"/>
                          </a:ln>
                        </wps:spPr>
                        <wps:bodyPr lIns="38100" tIns="38100" rIns="38100" bIns="38100" anchor="ctr"/>
                      </wps:wsp>
                      <wps:wsp>
                        <wps:cNvPr id="276" name="Circle"/>
                        <wps:cNvSpPr/>
                        <wps:spPr>
                          <a:xfrm>
                            <a:off x="1447800" y="2349500"/>
                            <a:ext cx="93981" cy="93981"/>
                          </a:xfrm>
                          <a:prstGeom prst="ellipse">
                            <a:avLst/>
                          </a:prstGeom>
                          <a:grpFill/>
                          <a:ln w="12700">
                            <a:miter lim="400000"/>
                          </a:ln>
                        </wps:spPr>
                        <wps:bodyPr lIns="38100" tIns="38100" rIns="38100" bIns="38100" anchor="ctr"/>
                      </wps:wsp>
                      <wps:wsp>
                        <wps:cNvPr id="277" name="Circle"/>
                        <wps:cNvSpPr/>
                        <wps:spPr>
                          <a:xfrm>
                            <a:off x="1447800" y="2743200"/>
                            <a:ext cx="109221" cy="109221"/>
                          </a:xfrm>
                          <a:prstGeom prst="ellipse">
                            <a:avLst/>
                          </a:prstGeom>
                          <a:grpFill/>
                          <a:ln w="12700">
                            <a:miter lim="400000"/>
                          </a:ln>
                        </wps:spPr>
                        <wps:bodyPr lIns="38100" tIns="38100" rIns="38100" bIns="38100" anchor="ctr"/>
                      </wps:wsp>
                      <wps:wsp>
                        <wps:cNvPr id="278" name="Circle"/>
                        <wps:cNvSpPr/>
                        <wps:spPr>
                          <a:xfrm>
                            <a:off x="1600200" y="596900"/>
                            <a:ext cx="7621" cy="7621"/>
                          </a:xfrm>
                          <a:prstGeom prst="ellipse">
                            <a:avLst/>
                          </a:prstGeom>
                          <a:grpFill/>
                          <a:ln w="12700">
                            <a:miter lim="400000"/>
                          </a:ln>
                        </wps:spPr>
                        <wps:bodyPr lIns="38100" tIns="38100" rIns="38100" bIns="38100" anchor="ctr"/>
                      </wps:wsp>
                      <wps:wsp>
                        <wps:cNvPr id="279" name="Circle"/>
                        <wps:cNvSpPr/>
                        <wps:spPr>
                          <a:xfrm>
                            <a:off x="1943100" y="2146300"/>
                            <a:ext cx="111761" cy="111761"/>
                          </a:xfrm>
                          <a:prstGeom prst="ellipse">
                            <a:avLst/>
                          </a:prstGeom>
                          <a:grpFill/>
                          <a:ln w="12700">
                            <a:miter lim="400000"/>
                          </a:ln>
                        </wps:spPr>
                        <wps:bodyPr lIns="38100" tIns="38100" rIns="38100" bIns="38100" anchor="ctr"/>
                      </wps:wsp>
                      <wps:wsp>
                        <wps:cNvPr id="280" name="Circle"/>
                        <wps:cNvSpPr/>
                        <wps:spPr>
                          <a:xfrm>
                            <a:off x="1993900" y="203200"/>
                            <a:ext cx="2541" cy="2541"/>
                          </a:xfrm>
                          <a:prstGeom prst="ellipse">
                            <a:avLst/>
                          </a:prstGeom>
                          <a:grpFill/>
                          <a:ln w="12700">
                            <a:miter lim="400000"/>
                          </a:ln>
                        </wps:spPr>
                        <wps:bodyPr lIns="38100" tIns="38100" rIns="38100" bIns="38100" anchor="ctr"/>
                      </wps:wsp>
                      <wps:wsp>
                        <wps:cNvPr id="281" name="Circle"/>
                        <wps:cNvSpPr/>
                        <wps:spPr>
                          <a:xfrm>
                            <a:off x="1968500" y="1371600"/>
                            <a:ext cx="55881" cy="55881"/>
                          </a:xfrm>
                          <a:prstGeom prst="ellipse">
                            <a:avLst/>
                          </a:prstGeom>
                          <a:grpFill/>
                          <a:ln w="12700">
                            <a:miter lim="400000"/>
                          </a:ln>
                        </wps:spPr>
                        <wps:bodyPr lIns="38100" tIns="38100" rIns="38100" bIns="38100" anchor="ctr"/>
                      </wps:wsp>
                      <wps:wsp>
                        <wps:cNvPr id="282" name="Circle"/>
                        <wps:cNvSpPr/>
                        <wps:spPr>
                          <a:xfrm>
                            <a:off x="1981200" y="990600"/>
                            <a:ext cx="33021" cy="33021"/>
                          </a:xfrm>
                          <a:prstGeom prst="ellipse">
                            <a:avLst/>
                          </a:prstGeom>
                          <a:grpFill/>
                          <a:ln w="12700">
                            <a:miter lim="400000"/>
                          </a:ln>
                        </wps:spPr>
                        <wps:bodyPr lIns="38100" tIns="38100" rIns="38100" bIns="38100" anchor="ctr"/>
                      </wps:wsp>
                      <wps:wsp>
                        <wps:cNvPr id="283" name="Circle"/>
                        <wps:cNvSpPr/>
                        <wps:spPr>
                          <a:xfrm>
                            <a:off x="2095500" y="393700"/>
                            <a:ext cx="10160" cy="10160"/>
                          </a:xfrm>
                          <a:prstGeom prst="ellipse">
                            <a:avLst/>
                          </a:prstGeom>
                          <a:grpFill/>
                          <a:ln w="12700">
                            <a:miter lim="400000"/>
                          </a:ln>
                        </wps:spPr>
                        <wps:bodyPr lIns="38100" tIns="38100" rIns="38100" bIns="38100" anchor="ctr"/>
                      </wps:wsp>
                      <wps:wsp>
                        <wps:cNvPr id="284" name="Circle"/>
                        <wps:cNvSpPr/>
                        <wps:spPr>
                          <a:xfrm>
                            <a:off x="1955800" y="1752600"/>
                            <a:ext cx="83820" cy="83820"/>
                          </a:xfrm>
                          <a:prstGeom prst="ellipse">
                            <a:avLst/>
                          </a:prstGeom>
                          <a:grpFill/>
                          <a:ln w="12700">
                            <a:miter lim="400000"/>
                          </a:ln>
                        </wps:spPr>
                        <wps:bodyPr lIns="38100" tIns="38100" rIns="38100" bIns="38100" anchor="ctr"/>
                      </wps:wsp>
                      <wps:wsp>
                        <wps:cNvPr id="285" name="Line"/>
                        <wps:cNvCnPr/>
                        <wps:spPr>
                          <a:xfrm>
                            <a:off x="2095500" y="0"/>
                            <a:ext cx="12700" cy="12700"/>
                          </a:xfrm>
                          <a:prstGeom prst="line">
                            <a:avLst/>
                          </a:prstGeom>
                          <a:grpFill/>
                          <a:ln w="12700">
                            <a:miter lim="400000"/>
                          </a:ln>
                        </wps:spPr>
                        <wps:bodyPr/>
                      </wps:wsp>
                      <wps:wsp>
                        <wps:cNvPr id="286" name="Circle"/>
                        <wps:cNvSpPr/>
                        <wps:spPr>
                          <a:xfrm>
                            <a:off x="2070100" y="1181100"/>
                            <a:ext cx="50800" cy="50800"/>
                          </a:xfrm>
                          <a:prstGeom prst="ellipse">
                            <a:avLst/>
                          </a:prstGeom>
                          <a:grpFill/>
                          <a:ln w="12700">
                            <a:miter lim="400000"/>
                          </a:ln>
                        </wps:spPr>
                        <wps:bodyPr lIns="38100" tIns="38100" rIns="38100" bIns="38100" anchor="ctr"/>
                      </wps:wsp>
                      <wps:wsp>
                        <wps:cNvPr id="287" name="Circle"/>
                        <wps:cNvSpPr/>
                        <wps:spPr>
                          <a:xfrm>
                            <a:off x="1790700" y="990600"/>
                            <a:ext cx="27941" cy="27941"/>
                          </a:xfrm>
                          <a:prstGeom prst="ellipse">
                            <a:avLst/>
                          </a:prstGeom>
                          <a:grpFill/>
                          <a:ln w="12700">
                            <a:miter lim="400000"/>
                          </a:ln>
                        </wps:spPr>
                        <wps:bodyPr lIns="38100" tIns="38100" rIns="38100" bIns="38100" anchor="ctr"/>
                      </wps:wsp>
                      <wps:wsp>
                        <wps:cNvPr id="288" name="Circle"/>
                        <wps:cNvSpPr/>
                        <wps:spPr>
                          <a:xfrm>
                            <a:off x="2082800" y="787400"/>
                            <a:ext cx="27941" cy="27941"/>
                          </a:xfrm>
                          <a:prstGeom prst="ellipse">
                            <a:avLst/>
                          </a:prstGeom>
                          <a:grpFill/>
                          <a:ln w="12700">
                            <a:miter lim="400000"/>
                          </a:ln>
                        </wps:spPr>
                        <wps:bodyPr lIns="38100" tIns="38100" rIns="38100" bIns="38100" anchor="ctr"/>
                      </wps:wsp>
                      <wps:wsp>
                        <wps:cNvPr id="289" name="Circle"/>
                        <wps:cNvSpPr/>
                        <wps:spPr>
                          <a:xfrm>
                            <a:off x="2057400" y="1562100"/>
                            <a:ext cx="78740" cy="78740"/>
                          </a:xfrm>
                          <a:prstGeom prst="ellipse">
                            <a:avLst/>
                          </a:prstGeom>
                          <a:grpFill/>
                          <a:ln w="12700">
                            <a:miter lim="400000"/>
                          </a:ln>
                        </wps:spPr>
                        <wps:bodyPr lIns="38100" tIns="38100" rIns="38100" bIns="38100" anchor="ctr"/>
                      </wps:wsp>
                      <wps:wsp>
                        <wps:cNvPr id="290" name="Circle"/>
                        <wps:cNvSpPr/>
                        <wps:spPr>
                          <a:xfrm>
                            <a:off x="1752600" y="2146300"/>
                            <a:ext cx="99061" cy="99061"/>
                          </a:xfrm>
                          <a:prstGeom prst="ellipse">
                            <a:avLst/>
                          </a:prstGeom>
                          <a:grpFill/>
                          <a:ln w="12700">
                            <a:miter lim="400000"/>
                          </a:ln>
                        </wps:spPr>
                        <wps:bodyPr lIns="38100" tIns="38100" rIns="38100" bIns="38100" anchor="ctr"/>
                      </wps:wsp>
                      <wps:wsp>
                        <wps:cNvPr id="291" name="Circle"/>
                        <wps:cNvSpPr/>
                        <wps:spPr>
                          <a:xfrm>
                            <a:off x="1892300" y="787400"/>
                            <a:ext cx="22860" cy="22860"/>
                          </a:xfrm>
                          <a:prstGeom prst="ellipse">
                            <a:avLst/>
                          </a:prstGeom>
                          <a:grpFill/>
                          <a:ln w="12700">
                            <a:miter lim="400000"/>
                          </a:ln>
                        </wps:spPr>
                        <wps:bodyPr lIns="38100" tIns="38100" rIns="38100" bIns="38100" anchor="ctr"/>
                      </wps:wsp>
                      <wps:wsp>
                        <wps:cNvPr id="292" name="Circle"/>
                        <wps:cNvSpPr/>
                        <wps:spPr>
                          <a:xfrm>
                            <a:off x="1765300" y="1765300"/>
                            <a:ext cx="73660" cy="73660"/>
                          </a:xfrm>
                          <a:prstGeom prst="ellipse">
                            <a:avLst/>
                          </a:prstGeom>
                          <a:grpFill/>
                          <a:ln w="12700">
                            <a:miter lim="400000"/>
                          </a:ln>
                        </wps:spPr>
                        <wps:bodyPr lIns="38100" tIns="38100" rIns="38100" bIns="38100" anchor="ctr"/>
                      </wps:wsp>
                      <wps:wsp>
                        <wps:cNvPr id="293" name="Circle"/>
                        <wps:cNvSpPr/>
                        <wps:spPr>
                          <a:xfrm>
                            <a:off x="1778000" y="1371600"/>
                            <a:ext cx="50800" cy="50800"/>
                          </a:xfrm>
                          <a:prstGeom prst="ellipse">
                            <a:avLst/>
                          </a:prstGeom>
                          <a:grpFill/>
                          <a:ln w="12700">
                            <a:miter lim="400000"/>
                          </a:ln>
                        </wps:spPr>
                        <wps:bodyPr lIns="38100" tIns="38100" rIns="38100" bIns="38100" anchor="ctr"/>
                      </wps:wsp>
                      <wps:wsp>
                        <wps:cNvPr id="294" name="Shape"/>
                        <wps:cNvSpPr/>
                        <wps:spPr>
                          <a:xfrm>
                            <a:off x="1549400" y="2933699"/>
                            <a:ext cx="111761" cy="95251"/>
                          </a:xfrm>
                          <a:custGeom>
                            <a:avLst/>
                            <a:gdLst/>
                            <a:ahLst/>
                            <a:cxnLst>
                              <a:cxn ang="0">
                                <a:pos x="wd2" y="hd2"/>
                              </a:cxn>
                              <a:cxn ang="5400000">
                                <a:pos x="wd2" y="hd2"/>
                              </a:cxn>
                              <a:cxn ang="10800000">
                                <a:pos x="wd2" y="hd2"/>
                              </a:cxn>
                              <a:cxn ang="16200000">
                                <a:pos x="wd2" y="hd2"/>
                              </a:cxn>
                            </a:cxnLst>
                            <a:rect l="0" t="0" r="r" b="b"/>
                            <a:pathLst>
                              <a:path w="21600" h="21600" extrusionOk="0">
                                <a:moveTo>
                                  <a:pt x="21600" y="12672"/>
                                </a:moveTo>
                                <a:cubicBezTo>
                                  <a:pt x="21600" y="5472"/>
                                  <a:pt x="16691" y="0"/>
                                  <a:pt x="10800" y="0"/>
                                </a:cubicBezTo>
                                <a:cubicBezTo>
                                  <a:pt x="4664" y="0"/>
                                  <a:pt x="0" y="5760"/>
                                  <a:pt x="0" y="12672"/>
                                </a:cubicBezTo>
                                <a:cubicBezTo>
                                  <a:pt x="0" y="16128"/>
                                  <a:pt x="1227" y="19296"/>
                                  <a:pt x="3191" y="21600"/>
                                </a:cubicBezTo>
                                <a:lnTo>
                                  <a:pt x="18655" y="21600"/>
                                </a:lnTo>
                                <a:cubicBezTo>
                                  <a:pt x="20373" y="19296"/>
                                  <a:pt x="21600" y="16128"/>
                                  <a:pt x="21600" y="12672"/>
                                </a:cubicBezTo>
                                <a:close/>
                              </a:path>
                            </a:pathLst>
                          </a:custGeom>
                          <a:grpFill/>
                          <a:ln w="12700">
                            <a:miter lim="400000"/>
                          </a:ln>
                        </wps:spPr>
                        <wps:bodyPr lIns="38100" tIns="38100" rIns="38100" bIns="38100" anchor="ctr"/>
                      </wps:wsp>
                      <wps:wsp>
                        <wps:cNvPr id="295" name="Circle"/>
                        <wps:cNvSpPr/>
                        <wps:spPr>
                          <a:xfrm>
                            <a:off x="1854200" y="1943100"/>
                            <a:ext cx="99061" cy="99061"/>
                          </a:xfrm>
                          <a:prstGeom prst="ellipse">
                            <a:avLst/>
                          </a:prstGeom>
                          <a:grpFill/>
                          <a:ln w="12700">
                            <a:miter lim="400000"/>
                          </a:ln>
                        </wps:spPr>
                        <wps:bodyPr lIns="38100" tIns="38100" rIns="38100" bIns="38100" anchor="ctr"/>
                      </wps:wsp>
                      <wps:wsp>
                        <wps:cNvPr id="296" name="Circle"/>
                        <wps:cNvSpPr/>
                        <wps:spPr>
                          <a:xfrm>
                            <a:off x="1892300" y="393700"/>
                            <a:ext cx="7621" cy="7621"/>
                          </a:xfrm>
                          <a:prstGeom prst="ellipse">
                            <a:avLst/>
                          </a:prstGeom>
                          <a:grpFill/>
                          <a:ln w="12700">
                            <a:miter lim="400000"/>
                          </a:ln>
                        </wps:spPr>
                        <wps:bodyPr lIns="38100" tIns="38100" rIns="38100" bIns="38100" anchor="ctr"/>
                      </wps:wsp>
                      <wps:wsp>
                        <wps:cNvPr id="297" name="Circle"/>
                        <wps:cNvSpPr/>
                        <wps:spPr>
                          <a:xfrm>
                            <a:off x="1866900" y="1562100"/>
                            <a:ext cx="68581" cy="68581"/>
                          </a:xfrm>
                          <a:prstGeom prst="ellipse">
                            <a:avLst/>
                          </a:prstGeom>
                          <a:grpFill/>
                          <a:ln w="12700">
                            <a:miter lim="400000"/>
                          </a:ln>
                        </wps:spPr>
                        <wps:bodyPr lIns="38100" tIns="38100" rIns="38100" bIns="38100" anchor="ctr"/>
                      </wps:wsp>
                      <wps:wsp>
                        <wps:cNvPr id="298" name="Circle"/>
                        <wps:cNvSpPr/>
                        <wps:spPr>
                          <a:xfrm>
                            <a:off x="1993900" y="596900"/>
                            <a:ext cx="15241" cy="15241"/>
                          </a:xfrm>
                          <a:prstGeom prst="ellipse">
                            <a:avLst/>
                          </a:prstGeom>
                          <a:grpFill/>
                          <a:ln w="12700">
                            <a:miter lim="400000"/>
                          </a:ln>
                        </wps:spPr>
                        <wps:bodyPr lIns="38100" tIns="38100" rIns="38100" bIns="38100" anchor="ctr"/>
                      </wps:wsp>
                      <wps:wsp>
                        <wps:cNvPr id="299" name="Circle"/>
                        <wps:cNvSpPr/>
                        <wps:spPr>
                          <a:xfrm>
                            <a:off x="1676400" y="1181100"/>
                            <a:ext cx="38100" cy="38100"/>
                          </a:xfrm>
                          <a:prstGeom prst="ellipse">
                            <a:avLst/>
                          </a:prstGeom>
                          <a:grpFill/>
                          <a:ln w="12700">
                            <a:miter lim="400000"/>
                          </a:ln>
                        </wps:spPr>
                        <wps:bodyPr lIns="38100" tIns="38100" rIns="38100" bIns="38100" anchor="ctr"/>
                      </wps:wsp>
                      <wps:wsp>
                        <wps:cNvPr id="300" name="Circle"/>
                        <wps:cNvSpPr/>
                        <wps:spPr>
                          <a:xfrm>
                            <a:off x="584200" y="2984500"/>
                            <a:ext cx="33021" cy="33021"/>
                          </a:xfrm>
                          <a:prstGeom prst="ellipse">
                            <a:avLst/>
                          </a:prstGeom>
                          <a:grpFill/>
                          <a:ln w="12700">
                            <a:miter lim="400000"/>
                          </a:ln>
                        </wps:spPr>
                        <wps:bodyPr lIns="38100" tIns="38100" rIns="38100" bIns="38100" anchor="ctr"/>
                      </wps:wsp>
                      <wps:wsp>
                        <wps:cNvPr id="301" name="Circle"/>
                        <wps:cNvSpPr/>
                        <wps:spPr>
                          <a:xfrm>
                            <a:off x="406400" y="1397000"/>
                            <a:ext cx="2541" cy="2541"/>
                          </a:xfrm>
                          <a:prstGeom prst="ellipse">
                            <a:avLst/>
                          </a:prstGeom>
                          <a:grpFill/>
                          <a:ln w="12700">
                            <a:miter lim="400000"/>
                          </a:ln>
                        </wps:spPr>
                        <wps:bodyPr lIns="38100" tIns="38100" rIns="38100" bIns="38100" anchor="ctr"/>
                      </wps:wsp>
                      <wps:wsp>
                        <wps:cNvPr id="302" name="Circle"/>
                        <wps:cNvSpPr/>
                        <wps:spPr>
                          <a:xfrm>
                            <a:off x="495300" y="1600200"/>
                            <a:ext cx="10160" cy="10160"/>
                          </a:xfrm>
                          <a:prstGeom prst="ellipse">
                            <a:avLst/>
                          </a:prstGeom>
                          <a:grpFill/>
                          <a:ln w="12700">
                            <a:miter lim="400000"/>
                          </a:ln>
                        </wps:spPr>
                        <wps:bodyPr lIns="38100" tIns="38100" rIns="38100" bIns="38100" anchor="ctr"/>
                      </wps:wsp>
                      <wps:wsp>
                        <wps:cNvPr id="303" name="Circle"/>
                        <wps:cNvSpPr/>
                        <wps:spPr>
                          <a:xfrm>
                            <a:off x="596900" y="2184400"/>
                            <a:ext cx="22860" cy="22860"/>
                          </a:xfrm>
                          <a:prstGeom prst="ellipse">
                            <a:avLst/>
                          </a:prstGeom>
                          <a:grpFill/>
                          <a:ln w="12700">
                            <a:miter lim="400000"/>
                          </a:ln>
                        </wps:spPr>
                        <wps:bodyPr lIns="38100" tIns="38100" rIns="38100" bIns="38100" anchor="ctr"/>
                      </wps:wsp>
                      <wps:wsp>
                        <wps:cNvPr id="304" name="Circle"/>
                        <wps:cNvSpPr/>
                        <wps:spPr>
                          <a:xfrm>
                            <a:off x="584200" y="2578100"/>
                            <a:ext cx="30481" cy="30481"/>
                          </a:xfrm>
                          <a:prstGeom prst="ellipse">
                            <a:avLst/>
                          </a:prstGeom>
                          <a:grpFill/>
                          <a:ln w="12700">
                            <a:miter lim="400000"/>
                          </a:ln>
                        </wps:spPr>
                        <wps:bodyPr lIns="38100" tIns="38100" rIns="38100" bIns="38100" anchor="ctr"/>
                      </wps:wsp>
                      <wps:wsp>
                        <wps:cNvPr id="305" name="Circle"/>
                        <wps:cNvSpPr/>
                        <wps:spPr>
                          <a:xfrm>
                            <a:off x="495300" y="1193800"/>
                            <a:ext cx="5081" cy="5081"/>
                          </a:xfrm>
                          <a:prstGeom prst="ellipse">
                            <a:avLst/>
                          </a:prstGeom>
                          <a:grpFill/>
                          <a:ln w="12700">
                            <a:miter lim="400000"/>
                          </a:ln>
                        </wps:spPr>
                        <wps:bodyPr lIns="38100" tIns="38100" rIns="38100" bIns="38100" anchor="ctr"/>
                      </wps:wsp>
                      <wps:wsp>
                        <wps:cNvPr id="306" name="Circle"/>
                        <wps:cNvSpPr/>
                        <wps:spPr>
                          <a:xfrm>
                            <a:off x="482600" y="2781300"/>
                            <a:ext cx="33021" cy="33021"/>
                          </a:xfrm>
                          <a:prstGeom prst="ellipse">
                            <a:avLst/>
                          </a:prstGeom>
                          <a:grpFill/>
                          <a:ln w="12700">
                            <a:miter lim="400000"/>
                          </a:ln>
                        </wps:spPr>
                        <wps:bodyPr lIns="38100" tIns="38100" rIns="38100" bIns="38100" anchor="ctr"/>
                      </wps:wsp>
                      <wps:wsp>
                        <wps:cNvPr id="307" name="Circle"/>
                        <wps:cNvSpPr/>
                        <wps:spPr>
                          <a:xfrm>
                            <a:off x="406400" y="1790700"/>
                            <a:ext cx="7621" cy="7621"/>
                          </a:xfrm>
                          <a:prstGeom prst="ellipse">
                            <a:avLst/>
                          </a:prstGeom>
                          <a:grpFill/>
                          <a:ln w="12700">
                            <a:miter lim="400000"/>
                          </a:ln>
                        </wps:spPr>
                        <wps:bodyPr lIns="38100" tIns="38100" rIns="38100" bIns="38100" anchor="ctr"/>
                      </wps:wsp>
                      <wps:wsp>
                        <wps:cNvPr id="308" name="Circle"/>
                        <wps:cNvSpPr/>
                        <wps:spPr>
                          <a:xfrm>
                            <a:off x="495300" y="1993900"/>
                            <a:ext cx="20320" cy="20320"/>
                          </a:xfrm>
                          <a:prstGeom prst="ellipse">
                            <a:avLst/>
                          </a:prstGeom>
                          <a:grpFill/>
                          <a:ln w="12700">
                            <a:miter lim="400000"/>
                          </a:ln>
                        </wps:spPr>
                        <wps:bodyPr lIns="38100" tIns="38100" rIns="38100" bIns="38100" anchor="ctr"/>
                      </wps:wsp>
                      <wps:wsp>
                        <wps:cNvPr id="309" name="Circle"/>
                        <wps:cNvSpPr/>
                        <wps:spPr>
                          <a:xfrm>
                            <a:off x="495300" y="2387600"/>
                            <a:ext cx="27941" cy="27941"/>
                          </a:xfrm>
                          <a:prstGeom prst="ellipse">
                            <a:avLst/>
                          </a:prstGeom>
                          <a:grpFill/>
                          <a:ln w="12700">
                            <a:miter lim="400000"/>
                          </a:ln>
                        </wps:spPr>
                        <wps:bodyPr lIns="38100" tIns="38100" rIns="38100" bIns="38100" anchor="ctr"/>
                      </wps:wsp>
                      <wps:wsp>
                        <wps:cNvPr id="310" name="Circle"/>
                        <wps:cNvSpPr/>
                        <wps:spPr>
                          <a:xfrm>
                            <a:off x="596900" y="1790700"/>
                            <a:ext cx="15241" cy="15241"/>
                          </a:xfrm>
                          <a:prstGeom prst="ellipse">
                            <a:avLst/>
                          </a:prstGeom>
                          <a:grpFill/>
                          <a:ln w="12700">
                            <a:miter lim="400000"/>
                          </a:ln>
                        </wps:spPr>
                        <wps:bodyPr lIns="38100" tIns="38100" rIns="38100" bIns="38100" anchor="ctr"/>
                      </wps:wsp>
                      <wps:wsp>
                        <wps:cNvPr id="311" name="Line"/>
                        <wps:cNvCnPr/>
                        <wps:spPr>
                          <a:xfrm>
                            <a:off x="698500" y="800100"/>
                            <a:ext cx="12700" cy="12700"/>
                          </a:xfrm>
                          <a:prstGeom prst="line">
                            <a:avLst/>
                          </a:prstGeom>
                          <a:grpFill/>
                          <a:ln w="12700">
                            <a:miter lim="400000"/>
                          </a:ln>
                        </wps:spPr>
                        <wps:bodyPr/>
                      </wps:wsp>
                      <wps:wsp>
                        <wps:cNvPr id="312" name="Circle"/>
                        <wps:cNvSpPr/>
                        <wps:spPr>
                          <a:xfrm>
                            <a:off x="698500" y="1587500"/>
                            <a:ext cx="17781" cy="17781"/>
                          </a:xfrm>
                          <a:prstGeom prst="ellipse">
                            <a:avLst/>
                          </a:prstGeom>
                          <a:grpFill/>
                          <a:ln w="12700">
                            <a:miter lim="400000"/>
                          </a:ln>
                        </wps:spPr>
                        <wps:bodyPr lIns="38100" tIns="38100" rIns="38100" bIns="38100" anchor="ctr"/>
                      </wps:wsp>
                      <wps:wsp>
                        <wps:cNvPr id="313" name="Circle"/>
                        <wps:cNvSpPr/>
                        <wps:spPr>
                          <a:xfrm>
                            <a:off x="698500" y="1193800"/>
                            <a:ext cx="7621" cy="7621"/>
                          </a:xfrm>
                          <a:prstGeom prst="ellipse">
                            <a:avLst/>
                          </a:prstGeom>
                          <a:grpFill/>
                          <a:ln w="12700">
                            <a:miter lim="400000"/>
                          </a:ln>
                        </wps:spPr>
                        <wps:bodyPr lIns="38100" tIns="38100" rIns="38100" bIns="38100" anchor="ctr"/>
                      </wps:wsp>
                      <wps:wsp>
                        <wps:cNvPr id="314" name="Circle"/>
                        <wps:cNvSpPr/>
                        <wps:spPr>
                          <a:xfrm>
                            <a:off x="787400" y="2578100"/>
                            <a:ext cx="43181" cy="43181"/>
                          </a:xfrm>
                          <a:prstGeom prst="ellipse">
                            <a:avLst/>
                          </a:prstGeom>
                          <a:grpFill/>
                          <a:ln w="12700">
                            <a:miter lim="400000"/>
                          </a:ln>
                        </wps:spPr>
                        <wps:bodyPr lIns="38100" tIns="38100" rIns="38100" bIns="38100" anchor="ctr"/>
                      </wps:wsp>
                      <wps:wsp>
                        <wps:cNvPr id="315" name="Circle"/>
                        <wps:cNvSpPr/>
                        <wps:spPr>
                          <a:xfrm>
                            <a:off x="774700" y="2971800"/>
                            <a:ext cx="45720" cy="45720"/>
                          </a:xfrm>
                          <a:prstGeom prst="ellipse">
                            <a:avLst/>
                          </a:prstGeom>
                          <a:grpFill/>
                          <a:ln w="12700">
                            <a:miter lim="400000"/>
                          </a:ln>
                        </wps:spPr>
                        <wps:bodyPr lIns="38100" tIns="38100" rIns="38100" bIns="38100" anchor="ctr"/>
                      </wps:wsp>
                      <wps:wsp>
                        <wps:cNvPr id="316" name="Circle"/>
                        <wps:cNvSpPr/>
                        <wps:spPr>
                          <a:xfrm>
                            <a:off x="596900" y="1397000"/>
                            <a:ext cx="7621" cy="7621"/>
                          </a:xfrm>
                          <a:prstGeom prst="ellipse">
                            <a:avLst/>
                          </a:prstGeom>
                          <a:grpFill/>
                          <a:ln w="12700">
                            <a:miter lim="400000"/>
                          </a:ln>
                        </wps:spPr>
                        <wps:bodyPr lIns="38100" tIns="38100" rIns="38100" bIns="38100" anchor="ctr"/>
                      </wps:wsp>
                      <wps:wsp>
                        <wps:cNvPr id="317" name="Circle"/>
                        <wps:cNvSpPr/>
                        <wps:spPr>
                          <a:xfrm>
                            <a:off x="685800" y="1981200"/>
                            <a:ext cx="27941" cy="27941"/>
                          </a:xfrm>
                          <a:prstGeom prst="ellipse">
                            <a:avLst/>
                          </a:prstGeom>
                          <a:grpFill/>
                          <a:ln w="12700">
                            <a:miter lim="400000"/>
                          </a:ln>
                        </wps:spPr>
                        <wps:bodyPr lIns="38100" tIns="38100" rIns="38100" bIns="38100" anchor="ctr"/>
                      </wps:wsp>
                      <wps:wsp>
                        <wps:cNvPr id="318" name="Circle"/>
                        <wps:cNvSpPr/>
                        <wps:spPr>
                          <a:xfrm>
                            <a:off x="685800" y="2768600"/>
                            <a:ext cx="45720" cy="45720"/>
                          </a:xfrm>
                          <a:prstGeom prst="ellipse">
                            <a:avLst/>
                          </a:prstGeom>
                          <a:grpFill/>
                          <a:ln w="12700">
                            <a:miter lim="400000"/>
                          </a:ln>
                        </wps:spPr>
                        <wps:bodyPr lIns="38100" tIns="38100" rIns="38100" bIns="38100" anchor="ctr"/>
                      </wps:wsp>
                      <wps:wsp>
                        <wps:cNvPr id="319" name="Line"/>
                        <wps:cNvCnPr/>
                        <wps:spPr>
                          <a:xfrm>
                            <a:off x="609600" y="1003300"/>
                            <a:ext cx="12700" cy="12700"/>
                          </a:xfrm>
                          <a:prstGeom prst="line">
                            <a:avLst/>
                          </a:prstGeom>
                          <a:grpFill/>
                          <a:ln w="12700">
                            <a:miter lim="400000"/>
                          </a:ln>
                        </wps:spPr>
                        <wps:bodyPr/>
                      </wps:wsp>
                      <wps:wsp>
                        <wps:cNvPr id="320" name="Circle"/>
                        <wps:cNvSpPr/>
                        <wps:spPr>
                          <a:xfrm>
                            <a:off x="685800" y="2374900"/>
                            <a:ext cx="38100" cy="38100"/>
                          </a:xfrm>
                          <a:prstGeom prst="ellipse">
                            <a:avLst/>
                          </a:prstGeom>
                          <a:grpFill/>
                          <a:ln w="12700">
                            <a:miter lim="400000"/>
                          </a:ln>
                        </wps:spPr>
                        <wps:bodyPr lIns="38100" tIns="38100" rIns="38100" bIns="38100" anchor="ctr"/>
                      </wps:wsp>
                      <wps:wsp>
                        <wps:cNvPr id="321" name="Circle"/>
                        <wps:cNvSpPr/>
                        <wps:spPr>
                          <a:xfrm>
                            <a:off x="101600" y="1600200"/>
                            <a:ext cx="2541" cy="2541"/>
                          </a:xfrm>
                          <a:prstGeom prst="ellipse">
                            <a:avLst/>
                          </a:prstGeom>
                          <a:grpFill/>
                          <a:ln w="12700">
                            <a:miter lim="400000"/>
                          </a:ln>
                        </wps:spPr>
                        <wps:bodyPr lIns="38100" tIns="38100" rIns="38100" bIns="38100" anchor="ctr"/>
                      </wps:wsp>
                      <wps:wsp>
                        <wps:cNvPr id="322" name="Circle"/>
                        <wps:cNvSpPr/>
                        <wps:spPr>
                          <a:xfrm>
                            <a:off x="101600" y="2794000"/>
                            <a:ext cx="12700" cy="12700"/>
                          </a:xfrm>
                          <a:prstGeom prst="ellipse">
                            <a:avLst/>
                          </a:prstGeom>
                          <a:grpFill/>
                          <a:ln w="12700">
                            <a:miter lim="400000"/>
                          </a:ln>
                        </wps:spPr>
                        <wps:bodyPr lIns="38100" tIns="38100" rIns="38100" bIns="38100" anchor="ctr"/>
                      </wps:wsp>
                      <wps:wsp>
                        <wps:cNvPr id="323" name="Shape"/>
                        <wps:cNvSpPr/>
                        <wps:spPr>
                          <a:xfrm>
                            <a:off x="2539999" y="1765300"/>
                            <a:ext cx="8892" cy="60961"/>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lnTo>
                                  <a:pt x="21600" y="0"/>
                                </a:lnTo>
                                <a:cubicBezTo>
                                  <a:pt x="6172" y="3150"/>
                                  <a:pt x="0" y="6750"/>
                                  <a:pt x="0" y="10800"/>
                                </a:cubicBezTo>
                                <a:cubicBezTo>
                                  <a:pt x="0" y="14850"/>
                                  <a:pt x="6172" y="18450"/>
                                  <a:pt x="21600" y="21600"/>
                                </a:cubicBezTo>
                                <a:close/>
                              </a:path>
                            </a:pathLst>
                          </a:custGeom>
                          <a:grpFill/>
                          <a:ln w="12700">
                            <a:miter lim="400000"/>
                          </a:ln>
                        </wps:spPr>
                        <wps:bodyPr lIns="38100" tIns="38100" rIns="38100" bIns="38100" anchor="ctr"/>
                      </wps:wsp>
                      <wps:wsp>
                        <wps:cNvPr id="324" name="Circle"/>
                        <wps:cNvSpPr/>
                        <wps:spPr>
                          <a:xfrm>
                            <a:off x="787400" y="2184400"/>
                            <a:ext cx="33021" cy="33021"/>
                          </a:xfrm>
                          <a:prstGeom prst="ellipse">
                            <a:avLst/>
                          </a:prstGeom>
                          <a:grpFill/>
                          <a:ln w="12700">
                            <a:miter lim="400000"/>
                          </a:ln>
                        </wps:spPr>
                        <wps:bodyPr lIns="38100" tIns="38100" rIns="38100" bIns="38100" anchor="ctr"/>
                      </wps:wsp>
                      <wps:wsp>
                        <wps:cNvPr id="325" name="Circle"/>
                        <wps:cNvSpPr/>
                        <wps:spPr>
                          <a:xfrm>
                            <a:off x="101600" y="1993900"/>
                            <a:ext cx="5081" cy="5081"/>
                          </a:xfrm>
                          <a:prstGeom prst="ellipse">
                            <a:avLst/>
                          </a:prstGeom>
                          <a:grpFill/>
                          <a:ln w="12700">
                            <a:miter lim="400000"/>
                          </a:ln>
                        </wps:spPr>
                        <wps:bodyPr lIns="38100" tIns="38100" rIns="38100" bIns="38100" anchor="ctr"/>
                      </wps:wsp>
                      <wps:wsp>
                        <wps:cNvPr id="326" name="Circle"/>
                        <wps:cNvSpPr/>
                        <wps:spPr>
                          <a:xfrm>
                            <a:off x="0" y="2197100"/>
                            <a:ext cx="2541" cy="2541"/>
                          </a:xfrm>
                          <a:prstGeom prst="ellipse">
                            <a:avLst/>
                          </a:prstGeom>
                          <a:grpFill/>
                          <a:ln w="12700">
                            <a:miter lim="400000"/>
                          </a:ln>
                        </wps:spPr>
                        <wps:bodyPr lIns="38100" tIns="38100" rIns="38100" bIns="38100" anchor="ctr"/>
                      </wps:wsp>
                      <wps:wsp>
                        <wps:cNvPr id="327" name="Line"/>
                        <wps:cNvCnPr/>
                        <wps:spPr>
                          <a:xfrm>
                            <a:off x="0" y="1803400"/>
                            <a:ext cx="12700" cy="12700"/>
                          </a:xfrm>
                          <a:prstGeom prst="line">
                            <a:avLst/>
                          </a:prstGeom>
                          <a:grpFill/>
                          <a:ln w="12700">
                            <a:miter lim="400000"/>
                          </a:ln>
                        </wps:spPr>
                        <wps:bodyPr/>
                      </wps:wsp>
                      <wps:wsp>
                        <wps:cNvPr id="328" name="Shape"/>
                        <wps:cNvSpPr/>
                        <wps:spPr>
                          <a:xfrm>
                            <a:off x="1358900" y="2946399"/>
                            <a:ext cx="93981" cy="86362"/>
                          </a:xfrm>
                          <a:custGeom>
                            <a:avLst/>
                            <a:gdLst/>
                            <a:ahLst/>
                            <a:cxnLst>
                              <a:cxn ang="0">
                                <a:pos x="wd2" y="hd2"/>
                              </a:cxn>
                              <a:cxn ang="5400000">
                                <a:pos x="wd2" y="hd2"/>
                              </a:cxn>
                              <a:cxn ang="10800000">
                                <a:pos x="wd2" y="hd2"/>
                              </a:cxn>
                              <a:cxn ang="16200000">
                                <a:pos x="wd2" y="hd2"/>
                              </a:cxn>
                            </a:cxnLst>
                            <a:rect l="0" t="0" r="r" b="b"/>
                            <a:pathLst>
                              <a:path w="21600" h="21600" extrusionOk="0">
                                <a:moveTo>
                                  <a:pt x="21600" y="11753"/>
                                </a:moveTo>
                                <a:cubicBezTo>
                                  <a:pt x="21600" y="5400"/>
                                  <a:pt x="16638" y="0"/>
                                  <a:pt x="10800" y="0"/>
                                </a:cubicBezTo>
                                <a:cubicBezTo>
                                  <a:pt x="4962" y="0"/>
                                  <a:pt x="0" y="5400"/>
                                  <a:pt x="0" y="11753"/>
                                </a:cubicBezTo>
                                <a:cubicBezTo>
                                  <a:pt x="0" y="15882"/>
                                  <a:pt x="2043" y="19694"/>
                                  <a:pt x="5254" y="21600"/>
                                </a:cubicBezTo>
                                <a:lnTo>
                                  <a:pt x="16346" y="21600"/>
                                </a:lnTo>
                                <a:cubicBezTo>
                                  <a:pt x="19265" y="19694"/>
                                  <a:pt x="21600" y="15882"/>
                                  <a:pt x="21600" y="11753"/>
                                </a:cubicBezTo>
                                <a:close/>
                              </a:path>
                            </a:pathLst>
                          </a:custGeom>
                          <a:grpFill/>
                          <a:ln w="12700">
                            <a:miter lim="400000"/>
                          </a:ln>
                        </wps:spPr>
                        <wps:bodyPr lIns="38100" tIns="38100" rIns="38100" bIns="38100" anchor="ctr"/>
                      </wps:wsp>
                      <wps:wsp>
                        <wps:cNvPr id="329" name="Circle"/>
                        <wps:cNvSpPr/>
                        <wps:spPr>
                          <a:xfrm>
                            <a:off x="0" y="2997200"/>
                            <a:ext cx="7621" cy="7621"/>
                          </a:xfrm>
                          <a:prstGeom prst="ellipse">
                            <a:avLst/>
                          </a:prstGeom>
                          <a:grpFill/>
                          <a:ln w="12700">
                            <a:miter lim="400000"/>
                          </a:ln>
                        </wps:spPr>
                        <wps:bodyPr lIns="38100" tIns="38100" rIns="38100" bIns="38100" anchor="ctr"/>
                      </wps:wsp>
                      <wps:wsp>
                        <wps:cNvPr id="330" name="Circle"/>
                        <wps:cNvSpPr/>
                        <wps:spPr>
                          <a:xfrm>
                            <a:off x="203200" y="2984500"/>
                            <a:ext cx="15241" cy="15241"/>
                          </a:xfrm>
                          <a:prstGeom prst="ellipse">
                            <a:avLst/>
                          </a:prstGeom>
                          <a:grpFill/>
                          <a:ln w="12700">
                            <a:miter lim="400000"/>
                          </a:ln>
                        </wps:spPr>
                        <wps:bodyPr lIns="38100" tIns="38100" rIns="38100" bIns="38100" anchor="ctr"/>
                      </wps:wsp>
                      <wps:wsp>
                        <wps:cNvPr id="331" name="Circle"/>
                        <wps:cNvSpPr/>
                        <wps:spPr>
                          <a:xfrm>
                            <a:off x="0" y="2590800"/>
                            <a:ext cx="5081" cy="5081"/>
                          </a:xfrm>
                          <a:prstGeom prst="ellipse">
                            <a:avLst/>
                          </a:prstGeom>
                          <a:grpFill/>
                          <a:ln w="12700">
                            <a:miter lim="400000"/>
                          </a:ln>
                        </wps:spPr>
                        <wps:bodyPr lIns="38100" tIns="38100" rIns="38100" bIns="38100" anchor="ctr"/>
                      </wps:wsp>
                      <wps:wsp>
                        <wps:cNvPr id="332" name="Circle"/>
                        <wps:cNvSpPr/>
                        <wps:spPr>
                          <a:xfrm>
                            <a:off x="393700" y="2984500"/>
                            <a:ext cx="22860" cy="22860"/>
                          </a:xfrm>
                          <a:prstGeom prst="ellipse">
                            <a:avLst/>
                          </a:prstGeom>
                          <a:grpFill/>
                          <a:ln w="12700">
                            <a:miter lim="400000"/>
                          </a:ln>
                        </wps:spPr>
                        <wps:bodyPr lIns="38100" tIns="38100" rIns="38100" bIns="38100" anchor="ctr"/>
                      </wps:wsp>
                      <wps:wsp>
                        <wps:cNvPr id="333" name="Line"/>
                        <wps:cNvCnPr/>
                        <wps:spPr>
                          <a:xfrm>
                            <a:off x="304800" y="1206500"/>
                            <a:ext cx="12700" cy="12700"/>
                          </a:xfrm>
                          <a:prstGeom prst="line">
                            <a:avLst/>
                          </a:prstGeom>
                          <a:grpFill/>
                          <a:ln w="12700">
                            <a:miter lim="400000"/>
                          </a:ln>
                        </wps:spPr>
                        <wps:bodyPr/>
                      </wps:wsp>
                      <wps:wsp>
                        <wps:cNvPr id="334" name="Circle"/>
                        <wps:cNvSpPr/>
                        <wps:spPr>
                          <a:xfrm>
                            <a:off x="304800" y="1600200"/>
                            <a:ext cx="5081" cy="5081"/>
                          </a:xfrm>
                          <a:prstGeom prst="ellipse">
                            <a:avLst/>
                          </a:prstGeom>
                          <a:grpFill/>
                          <a:ln w="12700">
                            <a:miter lim="400000"/>
                          </a:ln>
                        </wps:spPr>
                        <wps:bodyPr lIns="38100" tIns="38100" rIns="38100" bIns="38100" anchor="ctr"/>
                      </wps:wsp>
                      <wps:wsp>
                        <wps:cNvPr id="335" name="Circle"/>
                        <wps:cNvSpPr/>
                        <wps:spPr>
                          <a:xfrm>
                            <a:off x="393700" y="2590800"/>
                            <a:ext cx="20320" cy="20320"/>
                          </a:xfrm>
                          <a:prstGeom prst="ellipse">
                            <a:avLst/>
                          </a:prstGeom>
                          <a:grpFill/>
                          <a:ln w="12700">
                            <a:miter lim="400000"/>
                          </a:ln>
                        </wps:spPr>
                        <wps:bodyPr lIns="38100" tIns="38100" rIns="38100" bIns="38100" anchor="ctr"/>
                      </wps:wsp>
                      <wps:wsp>
                        <wps:cNvPr id="336" name="Circle"/>
                        <wps:cNvSpPr/>
                        <wps:spPr>
                          <a:xfrm>
                            <a:off x="292100" y="1993900"/>
                            <a:ext cx="12700" cy="12700"/>
                          </a:xfrm>
                          <a:prstGeom prst="ellipse">
                            <a:avLst/>
                          </a:prstGeom>
                          <a:grpFill/>
                          <a:ln w="12700">
                            <a:miter lim="400000"/>
                          </a:ln>
                        </wps:spPr>
                        <wps:bodyPr lIns="38100" tIns="38100" rIns="38100" bIns="38100" anchor="ctr"/>
                      </wps:wsp>
                      <wps:wsp>
                        <wps:cNvPr id="337" name="Circle"/>
                        <wps:cNvSpPr/>
                        <wps:spPr>
                          <a:xfrm>
                            <a:off x="393700" y="2184400"/>
                            <a:ext cx="15241" cy="15241"/>
                          </a:xfrm>
                          <a:prstGeom prst="ellipse">
                            <a:avLst/>
                          </a:prstGeom>
                          <a:grpFill/>
                          <a:ln w="12700">
                            <a:miter lim="400000"/>
                          </a:ln>
                        </wps:spPr>
                        <wps:bodyPr lIns="38100" tIns="38100" rIns="38100" bIns="38100" anchor="ctr"/>
                      </wps:wsp>
                      <wps:wsp>
                        <wps:cNvPr id="338" name="Circle"/>
                        <wps:cNvSpPr/>
                        <wps:spPr>
                          <a:xfrm>
                            <a:off x="203200" y="1803400"/>
                            <a:ext cx="2541" cy="2541"/>
                          </a:xfrm>
                          <a:prstGeom prst="ellipse">
                            <a:avLst/>
                          </a:prstGeom>
                          <a:grpFill/>
                          <a:ln w="12700">
                            <a:miter lim="400000"/>
                          </a:ln>
                        </wps:spPr>
                        <wps:bodyPr lIns="38100" tIns="38100" rIns="38100" bIns="38100" anchor="ctr"/>
                      </wps:wsp>
                      <wps:wsp>
                        <wps:cNvPr id="339" name="Circle"/>
                        <wps:cNvSpPr/>
                        <wps:spPr>
                          <a:xfrm>
                            <a:off x="203200" y="2590800"/>
                            <a:ext cx="12700" cy="12700"/>
                          </a:xfrm>
                          <a:prstGeom prst="ellipse">
                            <a:avLst/>
                          </a:prstGeom>
                          <a:grpFill/>
                          <a:ln w="12700">
                            <a:miter lim="400000"/>
                          </a:ln>
                        </wps:spPr>
                        <wps:bodyPr lIns="38100" tIns="38100" rIns="38100" bIns="38100" anchor="ctr"/>
                      </wps:wsp>
                      <wps:wsp>
                        <wps:cNvPr id="340" name="Circle"/>
                        <wps:cNvSpPr/>
                        <wps:spPr>
                          <a:xfrm>
                            <a:off x="292100" y="2387600"/>
                            <a:ext cx="17781" cy="17781"/>
                          </a:xfrm>
                          <a:prstGeom prst="ellipse">
                            <a:avLst/>
                          </a:prstGeom>
                          <a:grpFill/>
                          <a:ln w="12700">
                            <a:miter lim="400000"/>
                          </a:ln>
                        </wps:spPr>
                        <wps:bodyPr lIns="38100" tIns="38100" rIns="38100" bIns="38100" anchor="ctr"/>
                      </wps:wsp>
                      <wps:wsp>
                        <wps:cNvPr id="341" name="Circle"/>
                        <wps:cNvSpPr/>
                        <wps:spPr>
                          <a:xfrm>
                            <a:off x="203200" y="2197100"/>
                            <a:ext cx="7621" cy="7621"/>
                          </a:xfrm>
                          <a:prstGeom prst="ellipse">
                            <a:avLst/>
                          </a:prstGeom>
                          <a:grpFill/>
                          <a:ln w="12700">
                            <a:miter lim="400000"/>
                          </a:ln>
                        </wps:spPr>
                        <wps:bodyPr lIns="38100" tIns="38100" rIns="38100" bIns="38100" anchor="ctr"/>
                      </wps:wsp>
                      <wps:wsp>
                        <wps:cNvPr id="342" name="Circle"/>
                        <wps:cNvSpPr/>
                        <wps:spPr>
                          <a:xfrm>
                            <a:off x="292100" y="2781300"/>
                            <a:ext cx="22860" cy="22860"/>
                          </a:xfrm>
                          <a:prstGeom prst="ellipse">
                            <a:avLst/>
                          </a:prstGeom>
                          <a:grpFill/>
                          <a:ln w="12700">
                            <a:miter lim="400000"/>
                          </a:ln>
                        </wps:spPr>
                        <wps:bodyPr lIns="38100" tIns="38100" rIns="38100" bIns="38100" anchor="ctr"/>
                      </wps:wsp>
                      <wps:wsp>
                        <wps:cNvPr id="343" name="Circle"/>
                        <wps:cNvSpPr/>
                        <wps:spPr>
                          <a:xfrm>
                            <a:off x="101600" y="2387600"/>
                            <a:ext cx="10160" cy="10160"/>
                          </a:xfrm>
                          <a:prstGeom prst="ellipse">
                            <a:avLst/>
                          </a:prstGeom>
                          <a:grpFill/>
                          <a:ln w="12700">
                            <a:miter lim="400000"/>
                          </a:ln>
                        </wps:spPr>
                        <wps:bodyPr lIns="38100" tIns="38100" rIns="38100" bIns="38100" anchor="ctr"/>
                      </wps:wsp>
                      <wps:wsp>
                        <wps:cNvPr id="344" name="Circle"/>
                        <wps:cNvSpPr/>
                        <wps:spPr>
                          <a:xfrm>
                            <a:off x="1206500" y="596900"/>
                            <a:ext cx="2541" cy="2541"/>
                          </a:xfrm>
                          <a:prstGeom prst="ellipse">
                            <a:avLst/>
                          </a:prstGeom>
                          <a:grpFill/>
                          <a:ln w="12700">
                            <a:miter lim="400000"/>
                          </a:ln>
                        </wps:spPr>
                        <wps:bodyPr lIns="38100" tIns="38100" rIns="38100" bIns="38100" anchor="ctr"/>
                      </wps:wsp>
                      <wps:wsp>
                        <wps:cNvPr id="345" name="Circle"/>
                        <wps:cNvSpPr/>
                        <wps:spPr>
                          <a:xfrm>
                            <a:off x="1193800" y="990600"/>
                            <a:ext cx="12700" cy="12700"/>
                          </a:xfrm>
                          <a:prstGeom prst="ellipse">
                            <a:avLst/>
                          </a:prstGeom>
                          <a:grpFill/>
                          <a:ln w="12700">
                            <a:miter lim="400000"/>
                          </a:ln>
                        </wps:spPr>
                        <wps:bodyPr lIns="38100" tIns="38100" rIns="38100" bIns="38100" anchor="ctr"/>
                      </wps:wsp>
                      <wps:wsp>
                        <wps:cNvPr id="346" name="Circle"/>
                        <wps:cNvSpPr/>
                        <wps:spPr>
                          <a:xfrm>
                            <a:off x="1193800" y="1384300"/>
                            <a:ext cx="25400" cy="25400"/>
                          </a:xfrm>
                          <a:prstGeom prst="ellipse">
                            <a:avLst/>
                          </a:prstGeom>
                          <a:grpFill/>
                          <a:ln w="12700">
                            <a:miter lim="400000"/>
                          </a:ln>
                        </wps:spPr>
                        <wps:bodyPr lIns="38100" tIns="38100" rIns="38100" bIns="38100" anchor="ctr"/>
                      </wps:wsp>
                      <wps:wsp>
                        <wps:cNvPr id="347" name="Circle"/>
                        <wps:cNvSpPr/>
                        <wps:spPr>
                          <a:xfrm>
                            <a:off x="1257300" y="2362200"/>
                            <a:ext cx="78740" cy="78740"/>
                          </a:xfrm>
                          <a:prstGeom prst="ellipse">
                            <a:avLst/>
                          </a:prstGeom>
                          <a:grpFill/>
                          <a:ln w="12700">
                            <a:miter lim="400000"/>
                          </a:ln>
                        </wps:spPr>
                        <wps:bodyPr lIns="38100" tIns="38100" rIns="38100" bIns="38100" anchor="ctr"/>
                      </wps:wsp>
                      <wps:wsp>
                        <wps:cNvPr id="348" name="Circle"/>
                        <wps:cNvSpPr/>
                        <wps:spPr>
                          <a:xfrm>
                            <a:off x="1257300" y="2755900"/>
                            <a:ext cx="91440" cy="91440"/>
                          </a:xfrm>
                          <a:prstGeom prst="ellipse">
                            <a:avLst/>
                          </a:prstGeom>
                          <a:grpFill/>
                          <a:ln w="12700">
                            <a:miter lim="400000"/>
                          </a:ln>
                        </wps:spPr>
                        <wps:bodyPr lIns="38100" tIns="38100" rIns="38100" bIns="38100" anchor="ctr"/>
                      </wps:wsp>
                      <wps:wsp>
                        <wps:cNvPr id="349" name="Circle"/>
                        <wps:cNvSpPr/>
                        <wps:spPr>
                          <a:xfrm>
                            <a:off x="1168400" y="2565400"/>
                            <a:ext cx="68581" cy="68581"/>
                          </a:xfrm>
                          <a:prstGeom prst="ellipse">
                            <a:avLst/>
                          </a:prstGeom>
                          <a:grpFill/>
                          <a:ln w="12700">
                            <a:miter lim="400000"/>
                          </a:ln>
                        </wps:spPr>
                        <wps:bodyPr lIns="38100" tIns="38100" rIns="38100" bIns="38100" anchor="ctr"/>
                      </wps:wsp>
                      <wps:wsp>
                        <wps:cNvPr id="350" name="Circle"/>
                        <wps:cNvSpPr/>
                        <wps:spPr>
                          <a:xfrm>
                            <a:off x="1168400" y="2959100"/>
                            <a:ext cx="76200" cy="76200"/>
                          </a:xfrm>
                          <a:prstGeom prst="ellipse">
                            <a:avLst/>
                          </a:prstGeom>
                          <a:grpFill/>
                          <a:ln w="12700">
                            <a:miter lim="400000"/>
                          </a:ln>
                        </wps:spPr>
                        <wps:bodyPr lIns="38100" tIns="38100" rIns="38100" bIns="38100" anchor="ctr"/>
                      </wps:wsp>
                      <wps:wsp>
                        <wps:cNvPr id="351" name="Circle"/>
                        <wps:cNvSpPr/>
                        <wps:spPr>
                          <a:xfrm>
                            <a:off x="1181100" y="1778000"/>
                            <a:ext cx="43181" cy="43181"/>
                          </a:xfrm>
                          <a:prstGeom prst="ellipse">
                            <a:avLst/>
                          </a:prstGeom>
                          <a:grpFill/>
                          <a:ln w="12700">
                            <a:miter lim="400000"/>
                          </a:ln>
                        </wps:spPr>
                        <wps:bodyPr lIns="38100" tIns="38100" rIns="38100" bIns="38100" anchor="ctr"/>
                      </wps:wsp>
                      <wps:wsp>
                        <wps:cNvPr id="352" name="Circle"/>
                        <wps:cNvSpPr/>
                        <wps:spPr>
                          <a:xfrm>
                            <a:off x="1270000" y="1968500"/>
                            <a:ext cx="60961" cy="60961"/>
                          </a:xfrm>
                          <a:prstGeom prst="ellipse">
                            <a:avLst/>
                          </a:prstGeom>
                          <a:grpFill/>
                          <a:ln w="12700">
                            <a:miter lim="400000"/>
                          </a:ln>
                        </wps:spPr>
                        <wps:bodyPr lIns="38100" tIns="38100" rIns="38100" bIns="38100" anchor="ctr"/>
                      </wps:wsp>
                      <wps:wsp>
                        <wps:cNvPr id="353" name="Circle"/>
                        <wps:cNvSpPr/>
                        <wps:spPr>
                          <a:xfrm>
                            <a:off x="1168400" y="2171700"/>
                            <a:ext cx="55881" cy="55881"/>
                          </a:xfrm>
                          <a:prstGeom prst="ellipse">
                            <a:avLst/>
                          </a:prstGeom>
                          <a:grpFill/>
                          <a:ln w="12700">
                            <a:miter lim="400000"/>
                          </a:ln>
                        </wps:spPr>
                        <wps:bodyPr lIns="38100" tIns="38100" rIns="38100" bIns="38100" anchor="ctr"/>
                      </wps:wsp>
                      <wps:wsp>
                        <wps:cNvPr id="354" name="Circle"/>
                        <wps:cNvSpPr/>
                        <wps:spPr>
                          <a:xfrm>
                            <a:off x="1358900" y="2552700"/>
                            <a:ext cx="86361" cy="86361"/>
                          </a:xfrm>
                          <a:prstGeom prst="ellipse">
                            <a:avLst/>
                          </a:prstGeom>
                          <a:grpFill/>
                          <a:ln w="12700">
                            <a:miter lim="400000"/>
                          </a:ln>
                        </wps:spPr>
                        <wps:bodyPr lIns="38100" tIns="38100" rIns="38100" bIns="38100" anchor="ctr"/>
                      </wps:wsp>
                      <wps:wsp>
                        <wps:cNvPr id="355" name="Circle"/>
                        <wps:cNvSpPr/>
                        <wps:spPr>
                          <a:xfrm>
                            <a:off x="787400" y="1790700"/>
                            <a:ext cx="22860" cy="22860"/>
                          </a:xfrm>
                          <a:prstGeom prst="ellipse">
                            <a:avLst/>
                          </a:prstGeom>
                          <a:grpFill/>
                          <a:ln w="12700">
                            <a:miter lim="400000"/>
                          </a:ln>
                        </wps:spPr>
                        <wps:bodyPr lIns="38100" tIns="38100" rIns="38100" bIns="38100" anchor="ctr"/>
                      </wps:wsp>
                      <wps:wsp>
                        <wps:cNvPr id="356" name="Circle"/>
                        <wps:cNvSpPr/>
                        <wps:spPr>
                          <a:xfrm>
                            <a:off x="1371600" y="1778000"/>
                            <a:ext cx="50800" cy="50800"/>
                          </a:xfrm>
                          <a:prstGeom prst="ellipse">
                            <a:avLst/>
                          </a:prstGeom>
                          <a:grpFill/>
                          <a:ln w="12700">
                            <a:miter lim="400000"/>
                          </a:ln>
                        </wps:spPr>
                        <wps:bodyPr lIns="38100" tIns="38100" rIns="38100" bIns="38100" anchor="ctr"/>
                      </wps:wsp>
                      <wps:wsp>
                        <wps:cNvPr id="357" name="Circle"/>
                        <wps:cNvSpPr/>
                        <wps:spPr>
                          <a:xfrm>
                            <a:off x="1371600" y="2159000"/>
                            <a:ext cx="68581" cy="68581"/>
                          </a:xfrm>
                          <a:prstGeom prst="ellipse">
                            <a:avLst/>
                          </a:prstGeom>
                          <a:grpFill/>
                          <a:ln w="12700">
                            <a:miter lim="400000"/>
                          </a:ln>
                        </wps:spPr>
                        <wps:bodyPr lIns="38100" tIns="38100" rIns="38100" bIns="38100" anchor="ctr"/>
                      </wps:wsp>
                      <wps:wsp>
                        <wps:cNvPr id="358" name="Circle"/>
                        <wps:cNvSpPr/>
                        <wps:spPr>
                          <a:xfrm>
                            <a:off x="1397000" y="596900"/>
                            <a:ext cx="5081" cy="5080"/>
                          </a:xfrm>
                          <a:prstGeom prst="ellipse">
                            <a:avLst/>
                          </a:prstGeom>
                          <a:grpFill/>
                          <a:ln w="12700">
                            <a:miter lim="400000"/>
                          </a:ln>
                        </wps:spPr>
                        <wps:bodyPr lIns="38100" tIns="38100" rIns="38100" bIns="38100" anchor="ctr"/>
                      </wps:wsp>
                      <wps:wsp>
                        <wps:cNvPr id="359" name="Circle"/>
                        <wps:cNvSpPr/>
                        <wps:spPr>
                          <a:xfrm>
                            <a:off x="1397000" y="990600"/>
                            <a:ext cx="17781" cy="17781"/>
                          </a:xfrm>
                          <a:prstGeom prst="ellipse">
                            <a:avLst/>
                          </a:prstGeom>
                          <a:grpFill/>
                          <a:ln w="12700">
                            <a:miter lim="400000"/>
                          </a:ln>
                        </wps:spPr>
                        <wps:bodyPr lIns="38100" tIns="38100" rIns="38100" bIns="38100" anchor="ctr"/>
                      </wps:wsp>
                      <wps:wsp>
                        <wps:cNvPr id="360" name="Circle"/>
                        <wps:cNvSpPr/>
                        <wps:spPr>
                          <a:xfrm>
                            <a:off x="1282700" y="1574800"/>
                            <a:ext cx="43181" cy="43181"/>
                          </a:xfrm>
                          <a:prstGeom prst="ellipse">
                            <a:avLst/>
                          </a:prstGeom>
                          <a:grpFill/>
                          <a:ln w="12700">
                            <a:miter lim="400000"/>
                          </a:ln>
                        </wps:spPr>
                        <wps:bodyPr lIns="38100" tIns="38100" rIns="38100" bIns="38100" anchor="ctr"/>
                      </wps:wsp>
                      <wps:wsp>
                        <wps:cNvPr id="361" name="Circle"/>
                        <wps:cNvSpPr/>
                        <wps:spPr>
                          <a:xfrm>
                            <a:off x="1282700" y="1193800"/>
                            <a:ext cx="25400" cy="25400"/>
                          </a:xfrm>
                          <a:prstGeom prst="ellipse">
                            <a:avLst/>
                          </a:prstGeom>
                          <a:grpFill/>
                          <a:ln w="12700">
                            <a:miter lim="400000"/>
                          </a:ln>
                        </wps:spPr>
                        <wps:bodyPr lIns="38100" tIns="38100" rIns="38100" bIns="38100" anchor="ctr"/>
                      </wps:wsp>
                      <wps:wsp>
                        <wps:cNvPr id="362" name="Circle"/>
                        <wps:cNvSpPr/>
                        <wps:spPr>
                          <a:xfrm>
                            <a:off x="1295400" y="406400"/>
                            <a:ext cx="2541" cy="2541"/>
                          </a:xfrm>
                          <a:prstGeom prst="ellipse">
                            <a:avLst/>
                          </a:prstGeom>
                          <a:grpFill/>
                          <a:ln w="12700">
                            <a:miter lim="400000"/>
                          </a:ln>
                        </wps:spPr>
                        <wps:bodyPr lIns="38100" tIns="38100" rIns="38100" bIns="38100" anchor="ctr"/>
                      </wps:wsp>
                      <wps:wsp>
                        <wps:cNvPr id="363" name="Circle"/>
                        <wps:cNvSpPr/>
                        <wps:spPr>
                          <a:xfrm>
                            <a:off x="1092200" y="1193800"/>
                            <a:ext cx="17781" cy="17781"/>
                          </a:xfrm>
                          <a:prstGeom prst="ellipse">
                            <a:avLst/>
                          </a:prstGeom>
                          <a:grpFill/>
                          <a:ln w="12700">
                            <a:miter lim="400000"/>
                          </a:ln>
                        </wps:spPr>
                        <wps:bodyPr lIns="38100" tIns="38100" rIns="38100" bIns="38100" anchor="ctr"/>
                      </wps:wsp>
                      <wps:wsp>
                        <wps:cNvPr id="364" name="Circle"/>
                        <wps:cNvSpPr/>
                        <wps:spPr>
                          <a:xfrm>
                            <a:off x="1295400" y="800100"/>
                            <a:ext cx="10160" cy="10160"/>
                          </a:xfrm>
                          <a:prstGeom prst="ellipse">
                            <a:avLst/>
                          </a:prstGeom>
                          <a:grpFill/>
                          <a:ln w="12700">
                            <a:miter lim="400000"/>
                          </a:ln>
                        </wps:spPr>
                        <wps:bodyPr lIns="38100" tIns="38100" rIns="38100" bIns="38100" anchor="ctr"/>
                      </wps:wsp>
                      <wps:wsp>
                        <wps:cNvPr id="365" name="Circle"/>
                        <wps:cNvSpPr/>
                        <wps:spPr>
                          <a:xfrm>
                            <a:off x="1384300" y="1384300"/>
                            <a:ext cx="33021" cy="33021"/>
                          </a:xfrm>
                          <a:prstGeom prst="ellipse">
                            <a:avLst/>
                          </a:prstGeom>
                          <a:grpFill/>
                          <a:ln w="12700">
                            <a:miter lim="400000"/>
                          </a:ln>
                        </wps:spPr>
                        <wps:bodyPr lIns="38100" tIns="38100" rIns="38100" bIns="38100" anchor="ctr"/>
                      </wps:wsp>
                      <wps:wsp>
                        <wps:cNvPr id="366" name="Circle"/>
                        <wps:cNvSpPr/>
                        <wps:spPr>
                          <a:xfrm>
                            <a:off x="889000" y="1981200"/>
                            <a:ext cx="38100" cy="38100"/>
                          </a:xfrm>
                          <a:prstGeom prst="ellipse">
                            <a:avLst/>
                          </a:prstGeom>
                          <a:grpFill/>
                          <a:ln w="12700">
                            <a:miter lim="400000"/>
                          </a:ln>
                        </wps:spPr>
                        <wps:bodyPr lIns="38100" tIns="38100" rIns="38100" bIns="38100" anchor="ctr"/>
                      </wps:wsp>
                      <wps:wsp>
                        <wps:cNvPr id="367" name="Circle"/>
                        <wps:cNvSpPr/>
                        <wps:spPr>
                          <a:xfrm>
                            <a:off x="889000" y="1587500"/>
                            <a:ext cx="25400" cy="25400"/>
                          </a:xfrm>
                          <a:prstGeom prst="ellipse">
                            <a:avLst/>
                          </a:prstGeom>
                          <a:grpFill/>
                          <a:ln w="12700">
                            <a:miter lim="400000"/>
                          </a:ln>
                        </wps:spPr>
                        <wps:bodyPr lIns="38100" tIns="38100" rIns="38100" bIns="38100" anchor="ctr"/>
                      </wps:wsp>
                      <wps:wsp>
                        <wps:cNvPr id="368" name="Circle"/>
                        <wps:cNvSpPr/>
                        <wps:spPr>
                          <a:xfrm>
                            <a:off x="977900" y="2565400"/>
                            <a:ext cx="55881" cy="55881"/>
                          </a:xfrm>
                          <a:prstGeom prst="ellipse">
                            <a:avLst/>
                          </a:prstGeom>
                          <a:grpFill/>
                          <a:ln w="12700">
                            <a:miter lim="400000"/>
                          </a:ln>
                        </wps:spPr>
                        <wps:bodyPr lIns="38100" tIns="38100" rIns="38100" bIns="38100" anchor="ctr"/>
                      </wps:wsp>
                      <wps:wsp>
                        <wps:cNvPr id="369" name="Circle"/>
                        <wps:cNvSpPr/>
                        <wps:spPr>
                          <a:xfrm>
                            <a:off x="901700" y="1193800"/>
                            <a:ext cx="12700" cy="12700"/>
                          </a:xfrm>
                          <a:prstGeom prst="ellipse">
                            <a:avLst/>
                          </a:prstGeom>
                          <a:grpFill/>
                          <a:ln w="12700">
                            <a:miter lim="400000"/>
                          </a:ln>
                        </wps:spPr>
                        <wps:bodyPr lIns="38100" tIns="38100" rIns="38100" bIns="38100" anchor="ctr"/>
                      </wps:wsp>
                      <wps:wsp>
                        <wps:cNvPr id="370" name="Circle"/>
                        <wps:cNvSpPr/>
                        <wps:spPr>
                          <a:xfrm>
                            <a:off x="977900" y="2959100"/>
                            <a:ext cx="60961" cy="60961"/>
                          </a:xfrm>
                          <a:prstGeom prst="ellipse">
                            <a:avLst/>
                          </a:prstGeom>
                          <a:grpFill/>
                          <a:ln w="12700">
                            <a:miter lim="400000"/>
                          </a:ln>
                        </wps:spPr>
                        <wps:bodyPr lIns="38100" tIns="38100" rIns="38100" bIns="38100" anchor="ctr"/>
                      </wps:wsp>
                      <wps:wsp>
                        <wps:cNvPr id="371" name="Circle"/>
                        <wps:cNvSpPr/>
                        <wps:spPr>
                          <a:xfrm>
                            <a:off x="901700" y="800100"/>
                            <a:ext cx="5081" cy="5080"/>
                          </a:xfrm>
                          <a:prstGeom prst="ellipse">
                            <a:avLst/>
                          </a:prstGeom>
                          <a:grpFill/>
                          <a:ln w="12700">
                            <a:miter lim="400000"/>
                          </a:ln>
                        </wps:spPr>
                        <wps:bodyPr lIns="38100" tIns="38100" rIns="38100" bIns="38100" anchor="ctr"/>
                      </wps:wsp>
                      <wps:wsp>
                        <wps:cNvPr id="372" name="Circle"/>
                        <wps:cNvSpPr/>
                        <wps:spPr>
                          <a:xfrm>
                            <a:off x="800100" y="1397000"/>
                            <a:ext cx="12700" cy="12700"/>
                          </a:xfrm>
                          <a:prstGeom prst="ellipse">
                            <a:avLst/>
                          </a:prstGeom>
                          <a:grpFill/>
                          <a:ln w="12700">
                            <a:miter lim="400000"/>
                          </a:ln>
                        </wps:spPr>
                        <wps:bodyPr lIns="38100" tIns="38100" rIns="38100" bIns="38100" anchor="ctr"/>
                      </wps:wsp>
                      <wps:wsp>
                        <wps:cNvPr id="373" name="Circle"/>
                        <wps:cNvSpPr/>
                        <wps:spPr>
                          <a:xfrm>
                            <a:off x="800100" y="1003300"/>
                            <a:ext cx="5081" cy="5081"/>
                          </a:xfrm>
                          <a:prstGeom prst="ellipse">
                            <a:avLst/>
                          </a:prstGeom>
                          <a:grpFill/>
                          <a:ln w="12700">
                            <a:miter lim="400000"/>
                          </a:ln>
                        </wps:spPr>
                        <wps:bodyPr lIns="38100" tIns="38100" rIns="38100" bIns="38100" anchor="ctr"/>
                      </wps:wsp>
                      <wps:wsp>
                        <wps:cNvPr id="374" name="Circle"/>
                        <wps:cNvSpPr/>
                        <wps:spPr>
                          <a:xfrm>
                            <a:off x="876300" y="2768600"/>
                            <a:ext cx="58420" cy="58420"/>
                          </a:xfrm>
                          <a:prstGeom prst="ellipse">
                            <a:avLst/>
                          </a:prstGeom>
                          <a:grpFill/>
                          <a:ln w="12700">
                            <a:miter lim="400000"/>
                          </a:ln>
                        </wps:spPr>
                        <wps:bodyPr lIns="38100" tIns="38100" rIns="38100" bIns="38100" anchor="ctr"/>
                      </wps:wsp>
                      <wps:wsp>
                        <wps:cNvPr id="375" name="Circle"/>
                        <wps:cNvSpPr/>
                        <wps:spPr>
                          <a:xfrm>
                            <a:off x="876300" y="2374900"/>
                            <a:ext cx="50800" cy="50800"/>
                          </a:xfrm>
                          <a:prstGeom prst="ellipse">
                            <a:avLst/>
                          </a:prstGeom>
                          <a:grpFill/>
                          <a:ln w="12700">
                            <a:miter lim="400000"/>
                          </a:ln>
                        </wps:spPr>
                        <wps:bodyPr lIns="38100" tIns="38100" rIns="38100" bIns="38100" anchor="ctr"/>
                      </wps:wsp>
                      <wps:wsp>
                        <wps:cNvPr id="376" name="Circle"/>
                        <wps:cNvSpPr/>
                        <wps:spPr>
                          <a:xfrm>
                            <a:off x="1092200" y="800100"/>
                            <a:ext cx="7621" cy="7621"/>
                          </a:xfrm>
                          <a:prstGeom prst="ellipse">
                            <a:avLst/>
                          </a:prstGeom>
                          <a:grpFill/>
                          <a:ln w="12700">
                            <a:miter lim="400000"/>
                          </a:ln>
                        </wps:spPr>
                        <wps:bodyPr lIns="38100" tIns="38100" rIns="38100" bIns="38100" anchor="ctr"/>
                      </wps:wsp>
                      <wps:wsp>
                        <wps:cNvPr id="377" name="Circle"/>
                        <wps:cNvSpPr/>
                        <wps:spPr>
                          <a:xfrm>
                            <a:off x="1066800" y="2362200"/>
                            <a:ext cx="63500" cy="63500"/>
                          </a:xfrm>
                          <a:prstGeom prst="ellipse">
                            <a:avLst/>
                          </a:prstGeom>
                          <a:grpFill/>
                          <a:ln w="12700">
                            <a:miter lim="400000"/>
                          </a:ln>
                        </wps:spPr>
                        <wps:bodyPr lIns="38100" tIns="38100" rIns="38100" bIns="38100" anchor="ctr"/>
                      </wps:wsp>
                      <wps:wsp>
                        <wps:cNvPr id="378" name="Circle"/>
                        <wps:cNvSpPr/>
                        <wps:spPr>
                          <a:xfrm>
                            <a:off x="1079500" y="1968500"/>
                            <a:ext cx="50800" cy="50800"/>
                          </a:xfrm>
                          <a:prstGeom prst="ellipse">
                            <a:avLst/>
                          </a:prstGeom>
                          <a:grpFill/>
                          <a:ln w="12700">
                            <a:miter lim="400000"/>
                          </a:ln>
                        </wps:spPr>
                        <wps:bodyPr lIns="38100" tIns="38100" rIns="38100" bIns="38100" anchor="ctr"/>
                      </wps:wsp>
                      <wps:wsp>
                        <wps:cNvPr id="379" name="Circle"/>
                        <wps:cNvSpPr/>
                        <wps:spPr>
                          <a:xfrm>
                            <a:off x="1066800" y="2755900"/>
                            <a:ext cx="73660" cy="73660"/>
                          </a:xfrm>
                          <a:prstGeom prst="ellipse">
                            <a:avLst/>
                          </a:prstGeom>
                          <a:grpFill/>
                          <a:ln w="12700">
                            <a:miter lim="400000"/>
                          </a:ln>
                        </wps:spPr>
                        <wps:bodyPr lIns="38100" tIns="38100" rIns="38100" bIns="38100" anchor="ctr"/>
                      </wps:wsp>
                      <wps:wsp>
                        <wps:cNvPr id="380" name="Circle"/>
                        <wps:cNvSpPr/>
                        <wps:spPr>
                          <a:xfrm>
                            <a:off x="1079500" y="1587500"/>
                            <a:ext cx="33021" cy="33021"/>
                          </a:xfrm>
                          <a:prstGeom prst="ellipse">
                            <a:avLst/>
                          </a:prstGeom>
                          <a:grpFill/>
                          <a:ln w="12700">
                            <a:miter lim="400000"/>
                          </a:ln>
                        </wps:spPr>
                        <wps:bodyPr lIns="38100" tIns="38100" rIns="38100" bIns="38100" anchor="ctr"/>
                      </wps:wsp>
                      <wps:wsp>
                        <wps:cNvPr id="381" name="Circle"/>
                        <wps:cNvSpPr/>
                        <wps:spPr>
                          <a:xfrm>
                            <a:off x="990600" y="1778000"/>
                            <a:ext cx="33021" cy="33021"/>
                          </a:xfrm>
                          <a:prstGeom prst="ellipse">
                            <a:avLst/>
                          </a:prstGeom>
                          <a:grpFill/>
                          <a:ln w="12700">
                            <a:miter lim="400000"/>
                          </a:ln>
                        </wps:spPr>
                        <wps:bodyPr lIns="38100" tIns="38100" rIns="38100" bIns="38100" anchor="ctr"/>
                      </wps:wsp>
                      <wps:wsp>
                        <wps:cNvPr id="382" name="Circle"/>
                        <wps:cNvSpPr/>
                        <wps:spPr>
                          <a:xfrm>
                            <a:off x="990600" y="1397000"/>
                            <a:ext cx="17781" cy="17781"/>
                          </a:xfrm>
                          <a:prstGeom prst="ellipse">
                            <a:avLst/>
                          </a:prstGeom>
                          <a:grpFill/>
                          <a:ln w="12700">
                            <a:miter lim="400000"/>
                          </a:ln>
                        </wps:spPr>
                        <wps:bodyPr lIns="38100" tIns="38100" rIns="38100" bIns="38100" anchor="ctr"/>
                      </wps:wsp>
                      <wps:wsp>
                        <wps:cNvPr id="383" name="Circle"/>
                        <wps:cNvSpPr/>
                        <wps:spPr>
                          <a:xfrm>
                            <a:off x="977900" y="2171700"/>
                            <a:ext cx="45720" cy="45720"/>
                          </a:xfrm>
                          <a:prstGeom prst="ellipse">
                            <a:avLst/>
                          </a:prstGeom>
                          <a:grpFill/>
                          <a:ln w="12700">
                            <a:miter lim="400000"/>
                          </a:ln>
                        </wps:spPr>
                        <wps:bodyPr lIns="38100" tIns="38100" rIns="38100" bIns="38100" anchor="ctr"/>
                      </wps:wsp>
                      <wps:wsp>
                        <wps:cNvPr id="384" name="Line"/>
                        <wps:cNvCnPr/>
                        <wps:spPr>
                          <a:xfrm>
                            <a:off x="1003300" y="596900"/>
                            <a:ext cx="12700" cy="12700"/>
                          </a:xfrm>
                          <a:prstGeom prst="line">
                            <a:avLst/>
                          </a:prstGeom>
                          <a:grpFill/>
                          <a:ln w="12700">
                            <a:miter lim="400000"/>
                          </a:ln>
                        </wps:spPr>
                        <wps:bodyPr/>
                      </wps:wsp>
                      <wps:wsp>
                        <wps:cNvPr id="385" name="Circle"/>
                        <wps:cNvSpPr/>
                        <wps:spPr>
                          <a:xfrm>
                            <a:off x="1003300" y="1003300"/>
                            <a:ext cx="7621" cy="7621"/>
                          </a:xfrm>
                          <a:prstGeom prst="ellipse">
                            <a:avLst/>
                          </a:prstGeom>
                          <a:grpFill/>
                          <a:ln w="12700">
                            <a:miter lim="400000"/>
                          </a:ln>
                        </wps:spPr>
                        <wps:bodyPr lIns="38100" tIns="38100" rIns="38100" bIns="38100" anchor="ctr"/>
                      </wps:wsp>
                    </wpg:grpSp>
                  </wpg:wgp>
                </a:graphicData>
              </a:graphic>
              <wp14:sizeRelH relativeFrom="page">
                <wp14:pctWidth>100000</wp14:pctWidth>
              </wp14:sizeRelH>
              <wp14:sizeRelV relativeFrom="page">
                <wp14:pctHeight>100000</wp14:pctHeight>
              </wp14:sizeRelV>
            </wp:anchor>
          </w:drawing>
        </mc:Choice>
        <mc:Fallback>
          <w:pict>
            <v:group w14:anchorId="5CEDC880" id="Group 1" o:spid="_x0000_s1026" alt="decorative element" style="position:absolute;margin-left:0;margin-top:0;width:612.55pt;height:792.5pt;z-index:251659264;mso-width-percent:1000;mso-height-percent:1000;mso-position-horizontal:center;mso-position-horizontal-relative:page;mso-position-vertical:center;mso-position-vertical-relative:page;mso-width-percent:1000;mso-height-percent:1000" coordsize="77793,100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">
              <v:shape id="Freeform 3" o:spid="_x0000_s1027" alt="decorative element" style="position:absolute;left:51968;top:19126;width:25825;height:81419;visibility:visible;mso-wrap-style:square;v-text-anchor:top" coordsize="4067,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GCZcAA&#10;AADaAAAADwAAAGRycy9kb3ducmV2LnhtbESPQYvCMBSE7wv+h/CEva2pwopWo4ggepDFVr0/mmcb&#10;bF5KE2v995uFBY/DzHzDLNe9rUVHrTeOFYxHCQjiwmnDpYLLefc1A+EDssbaMSl4kYf1avCxxFS7&#10;J2fU5aEUEcI+RQVVCE0qpS8qsuhHriGO3s21FkOUbSl1i88It7WcJMlUWjQcFypsaFtRcc8fVkHt&#10;v/lqzP6Hjlkzy/LL/NTtglKfw36zABGoD+/wf/ugFUzh70q8AX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GCZcAAAADaAAAADwAAAAAAAAAAAAAAAACYAgAAZHJzL2Rvd25y&#10;ZXYueG1sUEsFBgAAAAAEAAQA9QAAAIUDAAAAAA==&#10;" path="m,12821r4066,l4066,,,,,12821xe" fillcolor="#ff7707 [3205]" stroked="f">
                <v:path arrowok="t" o:connecttype="custom" o:connectlocs="0,8141335;2581910,8141335;2581910,0;0,0;0,8141335" o:connectangles="0,0,0,0,0"/>
              </v:shape>
              <v:shape id="Freeform 4" o:spid="_x0000_s1028" alt="decorative element" style="position:absolute;width:77724;height:19170;visibility:visible;mso-wrap-style:square;v-text-anchor:top" coordsize="12240,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YMMA&#10;AADaAAAADwAAAGRycy9kb3ducmV2LnhtbESPT4vCMBTE7wt+h/AEL6LpyqJSjVIXFffmv4PeHs2z&#10;LTYvpYm1++3NgrDHYWZ+w8yXrSlFQ7UrLCv4HEYgiFOrC84UnE+bwRSE88gaS8uk4JccLBedjznG&#10;2j75QM3RZyJA2MWoIPe+iqV0aU4G3dBWxMG72dqgD7LOpK7xGeCmlKMoGkuDBYeFHCv6zim9Hx9G&#10;QdkvTvdovE72q+b6c7ZfydZfMqV63TaZgfDU+v/wu73TCibwdyXcA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eYMMAAADaAAAADwAAAAAAAAAAAAAAAACYAgAAZHJzL2Rv&#10;d25yZXYueG1sUEsFBgAAAAAEAAQA9QAAAIgDAAAAAA==&#10;" path="m,3018r12240,l12240,,,,,3018xe" fillcolor="#202b6a [3204]" stroked="f">
                <v:path arrowok="t" o:connecttype="custom" o:connectlocs="0,1916430;7772400,1916430;7772400,0;0,0;0,1916430" o:connectangles="0,0,0,0,0"/>
              </v:shape>
              <v:shape id="Freeform 5" o:spid="_x0000_s1029" alt="decorative element" style="position:absolute;left:44424;width:33300;height:19164;visibility:visible;mso-wrap-style:square;v-text-anchor:top" coordsize="5244,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ClcAA&#10;AADaAAAADwAAAGRycy9kb3ducmV2LnhtbERPz2vCMBS+C/4P4Q1207RlE+mMMgeT7mgV0dsjebZl&#10;zUtponb7681B8Pjx/V6sBtuKK/W+cawgnSYgiLUzDVcK9rvvyRyED8gGW8ek4I88rJbj0QJz4268&#10;pWsZKhFD2OeooA6hy6X0uiaLfuo64sidXW8xRNhX0vR4i+G2lVmSzKTFhmNDjR191aR/y4tVEIb/&#10;9Lw7FPpgjxudzeann/Xbu1KvL8PnB4hAQ3iKH+7CKIhb45V4A+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bClcAAAADaAAAADwAAAAAAAAAAAAAAAACYAgAAZHJzL2Rvd25y&#10;ZXYueG1sUEsFBgAAAAAEAAQA9QAAAIUDAAAAAA==&#10;" path="m5175,l,,26,72r30,77l90,224r36,73l164,369r41,70l248,508r45,66l339,640r48,63l437,765r51,59l540,882r54,56l648,992r55,53l758,1095r56,48l870,1189r56,44l1024,1305r54,41l1132,1391r54,49l1236,1494r46,60l1320,1619r31,72l1370,1770r7,86l1370,1949r-17,80l1327,2105r-35,71l1252,2244r-47,64l1154,2368r-55,57l1042,2480r-58,52l925,2581r-114,93l758,2718r-50,43l664,2803r-51,53l561,2909r-51,54l459,3018r4070,l5243,1388r,-1318l5175,xe" fillcolor="#293889 [3206]" stroked="f">
                <v:path arrowok="t" o:connecttype="custom" o:connectlocs="3286125,0;0,0;16510,45720;35560,94615;57150,142240;80010,188595;104140,234315;130175,278765;157480,322580;186055,364490;215265,406400;245745,446405;277495,485775;309880,523240;342900,560070;377190,595630;411480,629920;446405,663575;481330,695325;516890,725805;552450,755015;588010,782955;650240,828675;684530,854710;718820,883285;753110,914400;784860,948690;814070,986790;838200,1028065;857885,1073785;869950,1123950;874395,1178560;869950,1237615;859155,1288415;842645,1336675;820420,1381760;795020,1424940;765175,1465580;732790,1503680;697865,1539875;661670,1574800;624840,1607820;587375,1638935;514985,1697990;481330,1725930;449580,1753235;421640,1779905;389255,1813560;356235,1847215;323850,1881505;291465,1916430;2875915,1916430;3329305,881380;3329305,44450;3286125,0" o:connectangles="0,0,0,0,0,0,0,0,0,0,0,0,0,0,0,0,0,0,0,0,0,0,0,0,0,0,0,0,0,0,0,0,0,0,0,0,0,0,0,0,0,0,0,0,0,0,0,0,0,0,0,0,0,0,0"/>
              </v:shape>
              <v:shape id="Freeform 6" o:spid="_x0000_s1030" alt="decorative element" style="position:absolute;left:50063;width:27648;height:19170;visibility:visible;mso-wrap-style:square;v-text-anchor:top" coordsize="4354,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gqRcUA&#10;AADaAAAADwAAAGRycy9kb3ducmV2LnhtbESPQWsCMRSE74X+h/AK3mpWa1e7NYoVBAu9dKulx9fN&#10;62Zx87IkUdd/bwqFHoeZ+YaZL3vbihP50DhWMBpmIIgrpxuuFew+NvczECEia2wdk4ILBVgubm/m&#10;WGh35nc6lbEWCcKhQAUmxq6QMlSGLIah64iT9+O8xZikr6X2eE5w28pxluXSYsNpwWBHa0PVoTxa&#10;BZNVXr50o7fpJX/9Mg/l/nvy+eiVGtz1q2cQkfr4H/5rb7WCJ/i9km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CpFxQAAANoAAAAPAAAAAAAAAAAAAAAAAJgCAABkcnMv&#10;ZG93bnJldi54bWxQSwUGAAAAAAQABAD1AAAAigMAAAAA&#10;" path="m4353,l,,21,72r26,77l75,224r32,74l140,370r37,71l215,510r40,68l298,644r44,65l388,772r47,61l484,892r50,58l585,1006r52,55l690,1113r53,51l797,1212r55,47l907,1304r54,42l1059,1418r53,41l1167,1504r53,50l1271,1608r46,60l1355,1733r31,72l1405,1883r7,86l1405,2063r-17,80l1361,2218r-34,72l1286,2357r-46,64l1189,2482r-55,57l1077,2593r-58,52l960,2695r-114,93l792,2832r-49,43l699,2917r-25,25l625,2993r-25,25l4353,3018,4353,xe" fillcolor="#374ab7 [3207]" stroked="f">
                <v:path arrowok="t" o:connecttype="custom" o:connectlocs="2764155,0;0,0;13335,45720;29845,94615;47625,142240;67945,189230;88900,234950;112395,280035;136525,323850;161925,367030;189230,408940;217170,450215;246380,490220;276225,528955;307340,566420;339090,603250;371475,638810;404495,673735;438150,706755;471805,739140;506095,769620;541020,799465;575945,828040;610235,854710;672465,900430;706120,926465;741045,955040;774700,986790;807085,1021080;836295,1059180;860425,1100455;880110,1146175;892175,1195705;896620,1250315;892175,1310005;881380,1360805;864235,1408430;842645,1454150;816610,1496695;787400,1537335;755015,1576070;720090,1612265;683895,1646555;647065,1679575;609600,1711325;537210,1770380;502920,1798320;471805,1825625;443865,1852295;427990,1868170;396875,1900555;381000,1916430;2764155,1916430;2764155,0" o:connectangles="0,0,0,0,0,0,0,0,0,0,0,0,0,0,0,0,0,0,0,0,0,0,0,0,0,0,0,0,0,0,0,0,0,0,0,0,0,0,0,0,0,0,0,0,0,0,0,0,0,0,0,0,0,0"/>
              </v:shape>
              <v:shape id="Freeform 7" o:spid="_x0000_s1031" alt="decorative element" style="position:absolute;left:54025;width:23737;height:19170;visibility:visible;mso-wrap-style:square;v-text-anchor:top" coordsize="3738,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el8AA&#10;AADbAAAADwAAAGRycy9kb3ducmV2LnhtbERPS4vCMBC+L/gfwgjetqkeVGqjqCAreJD6uA/N2Bab&#10;SWmytfrrzcKCt/n4npOuelOLjlpXWVYwjmIQxLnVFRcKLufd9xyE88gaa8uk4EkOVsvBV4qJtg/O&#10;qDv5QoQQdgkqKL1vEildXpJBF9mGOHA32xr0AbaF1C0+Qrip5SSOp9JgxaGhxIa2JeX3069RYH7O&#10;XX59Hg7bbJPN7Msdqc6OSo2G/XoBwlPvP+J/916H+WP4+yUc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el8AAAADbAAAADwAAAAAAAAAAAAAAAACYAgAAZHJzL2Rvd25y&#10;ZXYueG1sUEsFBgAAAAAEAAQA9QAAAIUDAAAAAA==&#10;" path="m3737,l,,6,17r4,11l14,39r33,85l84,205r38,79l163,359r43,72l251,500r47,66l347,629r51,59l450,745r54,53l559,847r56,47l673,937r58,40l799,1018r68,38l935,1091r69,34l1143,1192r69,34l1281,1261r68,38l1416,1340r66,44l1547,1433r64,55l1658,1537r40,52l1729,1644r23,57l1769,1761r9,62l1782,1886r-3,65l1771,2016r-12,67l1741,2151r-22,67l1694,2286r-28,68l1634,2422r-34,67l1565,2554r-38,65l1489,2683r-39,61l1411,2804r-39,57l1334,2917r-38,52l1261,3018r2476,l3737,xe" fillcolor="#4a64f6 [3208]" stroked="f">
                <v:path arrowok="t" o:connecttype="custom" o:connectlocs="2372995,0;0,0;3810,10795;6350,17780;8890,24765;29845,78740;53340,130175;77470,180340;103505,227965;130810,273685;159385,317500;189230,359410;220345,399415;252730,436880;285750,473075;320040,506730;354965,537845;390525,567690;427355,594995;464185,620395;507365,646430;550545,670560;593725,692785;637540,714375;725805,756920;769620,778510;813435,800735;856615,824865;899160,850900;941070,878840;982345,909955;1022985,944880;1052830,975995;1078230,1009015;1097915,1043940;1112520,1080135;1123315,1118235;1129030,1157605;1131570,1197610;1129665,1238885;1124585,1280160;1116965,1322705;1105535,1365885;1091565,1408430;1075690,1451610;1057910,1494790;1037590,1537970;1016000,1580515;993775,1621790;969645,1663065;945515,1703705;920750,1742440;895985,1780540;871220,1816735;847090,1852295;822960,1885315;800735,1916430;2372995,1916430;2372995,0" o:connectangles="0,0,0,0,0,0,0,0,0,0,0,0,0,0,0,0,0,0,0,0,0,0,0,0,0,0,0,0,0,0,0,0,0,0,0,0,0,0,0,0,0,0,0,0,0,0,0,0,0,0,0,0,0,0,0,0,0,0,0"/>
              </v:shape>
              <v:shape id="Freeform 8" o:spid="_x0000_s1032" alt="decorative element" style="position:absolute;left:63246;width:14497;height:19164;visibility:visible;mso-wrap-style:square;v-text-anchor:top" coordsize="2283,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RnU8EA&#10;AADbAAAADwAAAGRycy9kb3ducmV2LnhtbERP24rCMBB9X/Afwgi+ram6qFSjeEER9sVVP2DajG21&#10;mdQmavfvjbCwb3M415nOG1OKB9WusKyg141AEKdWF5wpOB03n2MQziNrLC2Tgl9yMJ+1PqYYa/vk&#10;H3ocfCZCCLsYFeTeV7GULs3JoOvaijhwZ1sb9AHWmdQ1PkO4KWU/iobSYMGhIceKVjml18PdKBhe&#10;qvXXbptsbqVJvpejwT7RuFeq024WExCeGv8v/nPvdJjfh/cv4QA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0Z1PBAAAA2wAAAA8AAAAAAAAAAAAAAAAAmAIAAGRycy9kb3du&#10;cmV2LnhtbFBLBQYAAAAABAAEAPUAAACGAwAAAAA=&#10;" path="m2282,l,,7,91r13,90l38,265r22,78l86,417r30,68l150,548r38,58l228,660r44,50l319,756r50,43l420,838r54,36l530,907r58,30l647,965r61,25l769,1014r62,22l894,1057r63,19l1021,1094r310,87l1390,1199r58,19l1500,1242r52,34l1601,1322r45,54l1686,1439r32,71l1741,1587r12,83l1753,1757r-11,86l1723,1924r-26,78l1665,2077r-38,72l1585,2217r-45,66l1492,2346r-50,60l1391,2464r-51,56l1241,2625r-47,50l1152,2723r-48,55l1058,2836r-46,58l968,2955r-42,63l2282,3018,2282,xe" fillcolor="#6e83f8 [3209]" stroked="f">
                <v:path arrowok="t" o:connecttype="custom" o:connectlocs="1449070,0;0,0;4445,57785;12700,114935;24130,168275;38100,217805;54610,264795;73660,307975;95250,347980;119380,384810;144780,419100;172720,450850;202565,480060;234315,507365;266700,532130;300990,554990;336550,575945;373380,594995;410845,612775;449580,628650;488315,643890;527685,657860;567690,671195;607695,683260;648335,694690;845185,749935;882650,761365;919480,773430;952500,788670;985520,810260;1016635,839470;1045210,873760;1070610,913765;1090930,958850;1105535,1007745;1113155,1060450;1113155,1115695;1106170,1170305;1094105,1221740;1077595,1271270;1057275,1318895;1033145,1364615;1006475,1407795;977900,1449705;947420,1489710;915670,1527810;883285,1564640;850900,1600200;788035,1666875;758190,1698625;731520,1729105;701040,1764030;671830,1800860;642620,1837690;614680,1876425;588010,1916430;1449070,1916430;1449070,0" o:connectangles="0,0,0,0,0,0,0,0,0,0,0,0,0,0,0,0,0,0,0,0,0,0,0,0,0,0,0,0,0,0,0,0,0,0,0,0,0,0,0,0,0,0,0,0,0,0,0,0,0,0,0,0,0,0,0,0,0,0"/>
              </v:shape>
              <v:group id="_x0000_s1033" alt="decorative element" style="position:absolute;left:52197;top:70256;width:25577;height:30391" coordsize="25577,30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oval id="Circle" o:spid="_x0000_s1034" style="position:absolute;left:23495;top:17526;width:1016;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PxMQA&#10;AADcAAAADwAAAGRycy9kb3ducmV2LnhtbESP3WrCQBSE7wu+w3KE3ukmFvqTuoooggoitXp/yJ5m&#10;g9mzIbsmsU/vFoReDjPzDTOd97YSLTW+dKwgHScgiHOnSy4UnL7Xo3cQPiBrrByTght5mM8GT1PM&#10;tOv4i9pjKESEsM9QgQmhzqT0uSGLfuxq4uj9uMZiiLIppG6wi3BbyUmSvEqLJccFgzUtDeWX49Uq&#10;sG/rXcpm357N/rDSv/li87HtlHoe9otPEIH68B9+tDdawSR9gb8z8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gz8TEAAAA3AAAAA8AAAAAAAAAAAAAAAAAmAIAAGRycy9k&#10;b3ducmV2LnhtbFBLBQYAAAAABAAEAPUAAACJAwAAAAA=&#10;" filled="f" stroked="f" strokeweight="1pt">
                  <v:stroke miterlimit="4" joinstyle="miter"/>
                  <v:textbox inset="3pt,3pt,3pt,3pt"/>
                </v:oval>
                <v:oval id="Circle" o:spid="_x0000_s1035" style="position:absolute;left:24892;top:3937;width:127;height: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lXsMQA&#10;AADcAAAADwAAAGRycy9kb3ducmV2LnhtbESP3WrCQBSE7wu+w3KE3ukmUvqTuoooggoitXp/yJ5m&#10;g9mzIbsmsU/vFoReDjPzDTOd97YSLTW+dKwgHScgiHOnSy4UnL7Xo3cQPiBrrByTght5mM8GT1PM&#10;tOv4i9pjKESEsM9QgQmhzqT0uSGLfuxq4uj9uMZiiLIppG6wi3BbyUmSvEqLJccFgzUtDeWX49Uq&#10;sG/rXcpm357N/rDSv/li87HtlHoe9otPEIH68B9+tDdawSR9gb8z8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JV7DEAAAA3AAAAA8AAAAAAAAAAAAAAAAAmAIAAGRycy9k&#10;b3ducmV2LnhtbFBLBQYAAAAABAAEAPUAAACJAwAAAAA=&#10;" filled="f" stroked="f" strokeweight="1pt">
                  <v:stroke miterlimit="4" joinstyle="miter"/>
                  <v:textbox inset="3pt,3pt,3pt,3pt"/>
                </v:oval>
                <v:oval id="Circle" o:spid="_x0000_s1036" style="position:absolute;left:23622;top:13716;width:685;height:6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yK8QA&#10;AADcAAAADwAAAGRycy9kb3ducmV2LnhtbESP3WrCQBSE7wu+w3KE3ukmQv9SVxFFUEGkVu8P2dNs&#10;MHs2ZNck9undgtDLYWa+Yabz3laipcaXjhWk4wQEce50yYWC0/d69A7CB2SNlWNScCMP89ngaYqZ&#10;dh1/UXsMhYgQ9hkqMCHUmZQ+N2TRj11NHL0f11gMUTaF1A12EW4rOUmSV2mx5LhgsKalofxyvFoF&#10;9m29S9ns27PZH1b6N19sPradUs/DfvEJIlAf/sOP9kYrmKQv8Hc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F8ivEAAAA3AAAAA8AAAAAAAAAAAAAAAAAmAIAAGRycy9k&#10;b3ducmV2LnhtbFBLBQYAAAAABAAEAPUAAACJAwAAAAA=&#10;" filled="f" stroked="f" strokeweight="1pt">
                  <v:stroke miterlimit="4" joinstyle="miter"/>
                  <v:textbox inset="3pt,3pt,3pt,3pt"/>
                </v:oval>
                <v:oval id="Circle" o:spid="_x0000_s1037" style="position:absolute;left:23749;top:9779;width:431;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sXMQA&#10;AADcAAAADwAAAGRycy9kb3ducmV2LnhtbESPT2vCQBTE7wW/w/IEb3UTD7ZGVxGLoAUp/rs/ss9s&#10;MPs2ZLdJ9NN3C4Ueh5n5DbNY9bYSLTW+dKwgHScgiHOnSy4UXM7b13cQPiBrrByTggd5WC0HLwvM&#10;tOv4SO0pFCJC2GeowIRQZ1L63JBFP3Y1cfRurrEYomwKqRvsItxWcpIkU2mx5LhgsKaNofx++rYK&#10;7Nv2M2VzaK/m8PWhn/l6N9t3So2G/XoOIlAf/sN/7Z1WMEm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XbFzEAAAA3AAAAA8AAAAAAAAAAAAAAAAAmAIAAGRycy9k&#10;b3ducmV2LnhtbFBLBQYAAAAABAAEAPUAAACJAwAAAAA=&#10;" filled="f" stroked="f" strokeweight="1pt">
                  <v:stroke miterlimit="4" joinstyle="miter"/>
                  <v:textbox inset="3pt,3pt,3pt,3pt"/>
                </v:oval>
                <v:oval id="Circle" o:spid="_x0000_s1038" style="position:absolute;left:23876;top:5969;width:203;height: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vJx8QA&#10;AADcAAAADwAAAGRycy9kb3ducmV2LnhtbESPT2vCQBTE7wW/w/IEb3UTD1qjq4hF0IIU/90f2Wc2&#10;mH0bstsk9tN3C4Ueh5n5DbNc97YSLTW+dKwgHScgiHOnSy4UXC+71zcQPiBrrByTgid5WK8GL0vM&#10;tOv4RO05FCJC2GeowIRQZ1L63JBFP3Y1cfTurrEYomwKqRvsItxWcpIkU2mx5LhgsKatofxx/rIK&#10;7Gz3kbI5tjdz/HzX3/lmPz90So2G/WYBIlAf/sN/7b1WMEl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ycfEAAAA3AAAAA8AAAAAAAAAAAAAAAAAmAIAAGRycy9k&#10;b3ducmV2LnhtbFBLBQYAAAAABAAEAPUAAACJAwAAAAA=&#10;" filled="f" stroked="f" strokeweight="1pt">
                  <v:stroke miterlimit="4" joinstyle="miter"/>
                  <v:textbox inset="3pt,3pt,3pt,3pt"/>
                </v:oval>
                <v:oval id="Circle" o:spid="_x0000_s1039" style="position:absolute;left:24003;top:2032;width:50;height: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dtcEA&#10;AADcAAAADwAAAGRycy9kb3ducmV2LnhtbERPz2vCMBS+C/sfwhvspmk9bK4aRSaCE0Ts9P5onk1Z&#10;81Ka2Hb+9ctB8Pjx/V6sBluLjlpfOVaQThIQxIXTFZcKzj/b8QyED8gaa8ek4I88rJYvowVm2vV8&#10;oi4PpYgh7DNUYEJoMil9Yciin7iGOHJX11oMEbal1C32MdzWcpok79JixbHBYENfhorf/GYV2I/t&#10;PmVz6C7mcNzoe7HefX73Sr29Dus5iEBDeIof7p1WME3j2n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EXbXBAAAA3AAAAA8AAAAAAAAAAAAAAAAAmAIAAGRycy9kb3du&#10;cmV2LnhtbFBLBQYAAAAABAAEAPUAAACGAwAAAAA=&#10;" filled="f" stroked="f" strokeweight="1pt">
                  <v:stroke miterlimit="4" joinstyle="miter"/>
                  <v:textbox inset="3pt,3pt,3pt,3pt"/>
                </v:oval>
                <v:oval id="Circle" o:spid="_x0000_s1040" style="position:absolute;left:25019;width:25;height: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4LsQA&#10;AADcAAAADwAAAGRycy9kb3ducmV2LnhtbESPT2vCQBTE7wW/w/IEb3UTD7ZGVxGLoAUp/rs/ss9s&#10;MPs2ZLdJ7KfvFgoeh5n5DbNY9bYSLTW+dKwgHScgiHOnSy4UXM7b13cQPiBrrByTggd5WC0HLwvM&#10;tOv4SO0pFCJC2GeowIRQZ1L63JBFP3Y1cfRurrEYomwKqRvsItxWcpIkU2mx5LhgsKaNofx++rYK&#10;7Nv2M2VzaK/m8PWhf/L1brbvlBoN+/UcRKA+PMP/7Z1WMEln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I+C7EAAAA3AAAAA8AAAAAAAAAAAAAAAAAmAIAAGRycy9k&#10;b3ducmV2LnhtbFBLBQYAAAAABAAEAPUAAACJAwAAAAA=&#10;" filled="f" stroked="f" strokeweight="1pt">
                  <v:stroke miterlimit="4" joinstyle="miter"/>
                  <v:textbox inset="3pt,3pt,3pt,3pt"/>
                </v:oval>
                <v:oval id="Circle" o:spid="_x0000_s1041" style="position:absolute;left:24638;top:11684;width:584;height: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bDsIA&#10;AADcAAAADwAAAGRycy9kb3ducmV2LnhtbERPz2vCMBS+D/wfwhO8zdQe3OxMiyiCG8iwbvdH89YU&#10;m5fSxLbbX78cBjt+fL+3xWRbMVDvG8cKVssEBHHldMO1go/r8fEZhA/IGlvHpOCbPBT57GGLmXYj&#10;X2goQy1iCPsMFZgQukxKXxmy6JeuI47cl+sthgj7WuoexxhuW5kmyVpabDg2GOxob6i6lXerwD4d&#10;31ZszsOnOb8f9E+1O21eR6UW82n3AiLQFP7Ff+6TVpCmcX48E4+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psOwgAAANwAAAAPAAAAAAAAAAAAAAAAAJgCAABkcnMvZG93&#10;bnJldi54bWxQSwUGAAAAAAQABAD1AAAAhwMAAAAA&#10;" filled="f" stroked="f" strokeweight="1pt">
                  <v:stroke miterlimit="4" joinstyle="miter"/>
                  <v:textbox inset="3pt,3pt,3pt,3pt"/>
                </v:oval>
                <v:oval id="Circle" o:spid="_x0000_s1042" style="position:absolute;left:24511;top:15494;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lcUA&#10;AADcAAAADwAAAGRycy9kb3ducmV2LnhtbESPQWvCQBSE74L/YXlCb7pJDq2NriKKYAsiTev9kX3N&#10;hmbfhuw2SfvruwXB4zAz3zDr7Wgb0VPna8cK0kUCgrh0uuZKwcf7cb4E4QOyxsYxKfghD9vNdLLG&#10;XLuB36gvQiUihH2OCkwIbS6lLw1Z9AvXEkfv03UWQ5RdJXWHQ4TbRmZJ8igt1hwXDLa0N1R+Fd9W&#10;gX06vqZszv3VnC8H/VvuTs8vg1IPs3G3AhFoDPfwrX3SCrIshf8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j6VxQAAANwAAAAPAAAAAAAAAAAAAAAAAJgCAABkcnMv&#10;ZG93bnJldi54bWxQSwUGAAAAAAQABAD1AAAAigMAAAAA&#10;" filled="f" stroked="f" strokeweight="1pt">
                  <v:stroke miterlimit="4" joinstyle="miter"/>
                  <v:textbox inset="3pt,3pt,3pt,3pt"/>
                </v:oval>
                <v:oval id="Circle" o:spid="_x0000_s1043" style="position:absolute;left:24765;top:7874;width:330;height: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g4sQA&#10;AADcAAAADwAAAGRycy9kb3ducmV2LnhtbESPT2vCQBTE70K/w/IKvenGHPyTuoq0CFYQ0bb3R/Y1&#10;G5p9G7JrEv30riB4HGbmN8xi1dtKtNT40rGC8SgBQZw7XXKh4Od7M5yB8AFZY+WYFFzIw2r5Mlhg&#10;pl3HR2pPoRARwj5DBSaEOpPS54Ys+pGriaP35xqLIcqmkLrBLsJtJdMkmUiLJccFgzV9GMr/T2er&#10;wE43uzGbfftr9odPfc3X2/lXp9Tba79+BxGoD8/wo73VCtI0hf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AoOLEAAAA3AAAAA8AAAAAAAAAAAAAAAAAmAIAAGRycy9k&#10;b3ducmV2LnhtbFBLBQYAAAAABAAEAPUAAACJAwAAAAA=&#10;" filled="f" stroked="f" strokeweight="1pt">
                  <v:stroke miterlimit="4" joinstyle="miter"/>
                  <v:textbox inset="3pt,3pt,3pt,3pt"/>
                </v:oval>
                <v:line id="Line" o:spid="_x0000_s1044" style="position:absolute;visibility:visible;mso-wrap-style:square" from="22987,0" to="2311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Wpn8UAAADcAAAADwAAAGRycy9kb3ducmV2LnhtbESPT2vCQBTE74LfYXlCb7oxpbZEV9FC&#10;oJce/FPq8ZF9zYZm38bsNkm/vSsIHoeZ+Q2z2gy2Fh21vnKsYD5LQBAXTldcKjgd8+kbCB+QNdaO&#10;ScE/edisx6MVZtr1vKfuEEoRIewzVGBCaDIpfWHIop+5hjh6P661GKJsS6lb7CPc1jJNkoW0WHFc&#10;MNjQu6Hi9/BnFbx8dYvqfNzl9vszP10Idf9qtFJPk2G7BBFoCI/wvf2hFaTpM9zOxCM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Wpn8UAAADcAAAADwAAAAAAAAAA&#10;AAAAAAChAgAAZHJzL2Rvd25yZXYueG1sUEsFBgAAAAAEAAQA+QAAAJMDAAAAAA==&#10;" stroked="f" strokeweight="1pt">
                  <v:stroke miterlimit="4" joinstyle="miter"/>
                </v:line>
                <v:oval id="Circle" o:spid="_x0000_s1045" style="position:absolute;left:21717;top:13716;width:635;height: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dDcUA&#10;AADcAAAADwAAAGRycy9kb3ducmV2LnhtbESPQWvCQBSE7wX/w/KE3urGUGybuoooghVEmur9kX3N&#10;BrNvQ3ZNUn+9Wyj0OMzMN8x8OdhadNT6yrGC6SQBQVw4XXGp4PS1fXoF4QOyxtoxKfghD8vF6GGO&#10;mXY9f1KXh1JECPsMFZgQmkxKXxiy6CeuIY7et2sthijbUuoW+wi3tUyTZCYtVhwXDDa0NlRc8qtV&#10;YF+2+ymbQ3c2h+NG34rV7u2jV+pxPKzeQQQawn/4r73TCtL0GX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Z0NxQAAANwAAAAPAAAAAAAAAAAAAAAAAJgCAABkcnMv&#10;ZG93bnJldi54bWxQSwUGAAAAAAQABAD1AAAAigMAAAAA&#10;" filled="f" stroked="f" strokeweight="1pt">
                  <v:stroke miterlimit="4" joinstyle="miter"/>
                  <v:textbox inset="3pt,3pt,3pt,3pt"/>
                </v:oval>
                <v:oval id="Circle" o:spid="_x0000_s1046" style="position:absolute;left:22860;top:3937;width:127;height: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4lsUA&#10;AADcAAAADwAAAGRycy9kb3ducmV2LnhtbESPQWvCQBSE7wX/w/KE3urGQG2buoooghVEmur9kX3N&#10;BrNvQ3ZNUn+9Wyj0OMzMN8x8OdhadNT6yrGC6SQBQVw4XXGp4PS1fXoF4QOyxtoxKfghD8vF6GGO&#10;mXY9f1KXh1JECPsMFZgQmkxKXxiy6CeuIY7et2sthijbUuoW+wi3tUyTZCYtVhwXDDa0NlRc8qtV&#10;YF+2+ymbQ3c2h+NG34rV7u2jV+pxPKzeQQQawn/4r73TCtL0GX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iWxQAAANwAAAAPAAAAAAAAAAAAAAAAAJgCAABkcnMv&#10;ZG93bnJldi54bWxQSwUGAAAAAAQABAD1AAAAigMAAAAA&#10;" filled="f" stroked="f" strokeweight="1pt">
                  <v:stroke miterlimit="4" joinstyle="miter"/>
                  <v:textbox inset="3pt,3pt,3pt,3pt"/>
                </v:oval>
                <v:oval id="Circle" o:spid="_x0000_s1047" style="position:absolute;left:22352;top:19431;width:1193;height:1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m4cQA&#10;AADcAAAADwAAAGRycy9kb3ducmV2LnhtbESPT2vCQBTE7wW/w/IEb3VjDrZGVxGLoAUp/rs/ss9s&#10;MPs2ZLdJ9NN3C4Ueh5n5DbNY9bYSLTW+dKxgMk5AEOdOl1wouJy3r+8gfEDWWDkmBQ/ysFoOXhaY&#10;adfxkdpTKESEsM9QgQmhzqT0uSGLfuxq4ujdXGMxRNkUUjfYRbitZJokU2mx5LhgsKaNofx++rYK&#10;7Nv2c8Lm0F7N4etDP/P1brbvlBoN+/UcRKA+/If/2jutIE2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7puHEAAAA3AAAAA8AAAAAAAAAAAAAAAAAmAIAAGRycy9k&#10;b3ducmV2LnhtbFBLBQYAAAAABAAEAPUAAACJAwAAAAA=&#10;" filled="f" stroked="f" strokeweight="1pt">
                  <v:stroke miterlimit="4" joinstyle="miter"/>
                  <v:textbox inset="3pt,3pt,3pt,3pt"/>
                </v:oval>
                <v:oval id="Circle" o:spid="_x0000_s1048" style="position:absolute;left:21844;top:9779;width:381;height: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cDesQA&#10;AADcAAAADwAAAGRycy9kb3ducmV2LnhtbESPT2vCQBTE7wW/w/IEb3VjDlqjq4hF0IIU/90f2Wc2&#10;mH0bstsk9tN3C4Ueh5n5DbNc97YSLTW+dKxgMk5AEOdOl1wouF52r28gfEDWWDkmBU/ysF4NXpaY&#10;adfxidpzKESEsM9QgQmhzqT0uSGLfuxq4ujdXWMxRNkUUjfYRbitZJokU2mx5LhgsKatofxx/rIK&#10;7Gz3MWFzbG/m+Pmuv/PNfn7olBoN+80CRKA+/If/2nutIE1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3A3rEAAAA3AAAAA8AAAAAAAAAAAAAAAAAmAIAAGRycy9k&#10;b3ducmV2LnhtbFBLBQYAAAAABAAEAPUAAACJAwAAAAA=&#10;" filled="f" stroked="f" strokeweight="1pt">
                  <v:stroke miterlimit="4" joinstyle="miter"/>
                  <v:textbox inset="3pt,3pt,3pt,3pt"/>
                </v:oval>
                <v:oval id="Circle" o:spid="_x0000_s1049" style="position:absolute;left:21844;top:5969;width:177;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iXCMIA&#10;AADcAAAADwAAAGRycy9kb3ducmV2LnhtbERPz2vCMBS+D/wfwhO8zdQe3OxMiyiCG8iwbvdH89YU&#10;m5fSxLbbX78cBjt+fL+3xWRbMVDvG8cKVssEBHHldMO1go/r8fEZhA/IGlvHpOCbPBT57GGLmXYj&#10;X2goQy1iCPsMFZgQukxKXxmy6JeuI47cl+sthgj7WuoexxhuW5kmyVpabDg2GOxob6i6lXerwD4d&#10;31ZszsOnOb8f9E+1O21eR6UW82n3AiLQFP7Ff+6TVpCmcW08E4+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JcIwgAAANwAAAAPAAAAAAAAAAAAAAAAAJgCAABkcnMvZG93&#10;bnJldi54bWxQSwUGAAAAAAQABAD1AAAAhwMAAAAA&#10;" filled="f" stroked="f" strokeweight="1pt">
                  <v:stroke miterlimit="4" joinstyle="miter"/>
                  <v:textbox inset="3pt,3pt,3pt,3pt"/>
                </v:oval>
                <v:oval id="Circle" o:spid="_x0000_s1050" style="position:absolute;left:21463;top:17526;width:939;height: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k8QA&#10;AADcAAAADwAAAGRycy9kb3ducmV2LnhtbESPT2vCQBTE7wW/w/IEb3VjDrZGVxGLoAUp/rs/ss9s&#10;MPs2ZLdJ7KfvFgoeh5n5DbNY9bYSLTW+dKxgMk5AEOdOl1wouJy3r+8gfEDWWDkmBQ/ysFoOXhaY&#10;adfxkdpTKESEsM9QgQmhzqT0uSGLfuxq4ujdXGMxRNkUUjfYRbitZJokU2mx5LhgsKaNofx++rYK&#10;7Nv2c8Lm0F7N4etD/+Tr3WzfKTUa9us5iEB9eIb/2zutIE1n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kMpPEAAAA3AAAAA8AAAAAAAAAAAAAAAAAmAIAAGRycy9k&#10;b3ducmV2LnhtbFBLBQYAAAAABAAEAPUAAACJAwAAAAA=&#10;" filled="f" stroked="f" strokeweight="1pt">
                  <v:stroke miterlimit="4" joinstyle="miter"/>
                  <v:textbox inset="3pt,3pt,3pt,3pt"/>
                </v:oval>
                <v:oval id="Circle" o:spid="_x0000_s1051" style="position:absolute;left:22606;top:15621;width:863;height: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cN08EA&#10;AADcAAAADwAAAGRycy9kb3ducmV2LnhtbERPXWvCMBR9F/wP4Qp701QF3apRRBF0IGNuvl+aa1Ns&#10;bkoT285fbx4GPh7O93Ld2VI0VPvCsYLxKAFBnDldcK7g92c/fAfhA7LG0jEp+CMP61W/t8RUu5a/&#10;qTmHXMQQ9ikqMCFUqZQ+M2TRj1xFHLmrqy2GCOtc6hrbGG5LOUmSmbRYcGwwWNHWUHY7360CO99/&#10;jtmcmos5fe30I9scPo6tUm+DbrMAEagLL/G/+6AVTKZ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DdPBAAAA3AAAAA8AAAAAAAAAAAAAAAAAmAIAAGRycy9kb3du&#10;cmV2LnhtbFBLBQYAAAAABAAEAPUAAACGAwAAAAA=&#10;" filled="f" stroked="f" strokeweight="1pt">
                  <v:stroke miterlimit="4" joinstyle="miter"/>
                  <v:textbox inset="3pt,3pt,3pt,3pt"/>
                </v:oval>
                <v:oval id="Circle" o:spid="_x0000_s1052" style="position:absolute;left:22733;top:11684;width:558;height:5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oSMQA&#10;AADcAAAADwAAAGRycy9kb3ducmV2LnhtbESP3WrCQBSE7wu+w3KE3ukmFvqTuoooggoitXp/yJ5m&#10;g9mzIbsmsU/vFoReDjPzDTOd97YSLTW+dKwgHScgiHOnSy4UnL7Xo3cQPiBrrByTght5mM8GT1PM&#10;tOv4i9pjKESEsM9QgQmhzqT0uSGLfuxq4uj9uMZiiLIppG6wi3BbyUmSvEqLJccFgzUtDeWX49Uq&#10;sG/rXcpm357N/rDSv/li87HtlHoe9otPEIH68B9+tDdaweQlhb8z8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LqEjEAAAA3AAAAA8AAAAAAAAAAAAAAAAAmAIAAGRycy9k&#10;b3ducmV2LnhtbFBLBQYAAAAABAAEAPUAAACJAwAAAAA=&#10;" filled="f" stroked="f" strokeweight="1pt">
                  <v:stroke miterlimit="4" joinstyle="miter"/>
                  <v:textbox inset="3pt,3pt,3pt,3pt"/>
                </v:oval>
                <v:shape id="Shape" o:spid="_x0000_s1053" style="position:absolute;left:24383;top:19303;width:1182;height:1271;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MXFsIA&#10;AADcAAAADwAAAGRycy9kb3ducmV2LnhtbESPT4vCMBTE78J+h/CEvWlqF0W6pkUUQY/+gb0+kmdb&#10;bF66TbTdb78RBI/DzPyGWRWDbcSDOl87VjCbJiCItTM1lwou591kCcIHZIONY1LwRx6K/GO0wsy4&#10;no/0OIVSRAj7DBVUIbSZlF5XZNFPXUscvavrLIYou1KaDvsIt41Mk2QhLdYcFypsaVORvp3uVoH+&#10;SZZ2tpkftloP4Xd/63duXSr1OR7W3yACDeEdfrX3RkH6lcLzTDwC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xcWwgAAANwAAAAPAAAAAAAAAAAAAAAAAJgCAABkcnMvZG93&#10;bnJldi54bWxQSwUGAAAAAAQABAD1AAAAhwMAAAAA&#10;" path="m11613,21600v4181,,7897,-2160,9987,-5400l21600,5400c19510,2160,15794,,11613,,5110,,,4752,,10800v,6048,5110,10800,11613,10800xe" filled="f" stroked="f" strokeweight="1pt">
                  <v:stroke miterlimit="4" joinstyle="miter"/>
                  <v:path arrowok="t" o:extrusionok="f" o:connecttype="custom" o:connectlocs="59056,63501;59056,63501;59056,63501;59056,63501" o:connectangles="0,90,180,270"/>
                </v:shape>
                <v:oval id="Circle" o:spid="_x0000_s1054" style="position:absolute;left:22860;top:7874;width:304;height:3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TpMUA&#10;AADcAAAADwAAAGRycy9kb3ducmV2LnhtbESPQWvCQBSE7wX/w/KE3nQThbZG1yCKYAtSavX+yD6z&#10;wezbkN0maX99tyD0OMzMN8wqH2wtOmp95VhBOk1AEBdOV1wqOH/uJy8gfEDWWDsmBd/kIV+PHlaY&#10;adfzB3WnUIoIYZ+hAhNCk0npC0MW/dQ1xNG7utZiiLItpW6xj3Bby1mSPEmLFccFgw1tDRW305dV&#10;YJ/3bymbY3cxx/ed/ik2h8Vrr9TjeNgsQQQawn/43j5oBbP5H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ZOkxQAAANwAAAAPAAAAAAAAAAAAAAAAAJgCAABkcnMv&#10;ZG93bnJldi54bWxQSwUGAAAAAAQABAD1AAAAigMAAAAA&#10;" filled="f" stroked="f" strokeweight="1pt">
                  <v:stroke miterlimit="4" joinstyle="miter"/>
                  <v:textbox inset="3pt,3pt,3pt,3pt"/>
                </v:oval>
                <v:oval id="Circle" o:spid="_x0000_s1055" style="position:absolute;left:21971;top:2032;width:50;height: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L0MUA&#10;AADcAAAADwAAAGRycy9kb3ducmV2LnhtbESP3WrCQBSE7wt9h+UUvDMbf7Bt6iqiCFoQqW3vD9nT&#10;bGj2bMiuSfTp3YLQy2FmvmHmy95WoqXGl44VjJIUBHHudMmFgq/P7fAFhA/IGivHpOBCHpaLx4c5&#10;Ztp1/EHtKRQiQthnqMCEUGdS+tyQRZ+4mjh6P66xGKJsCqkb7CLcVnKcpjNpseS4YLCmtaH893S2&#10;Cuzz9n3E5tB+m8Nxo6/5ave675QaPPWrNxCB+vAfvrd3WsF4MoW/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vQxQAAANwAAAAPAAAAAAAAAAAAAAAAAJgCAABkcnMv&#10;ZG93bnJldi54bWxQSwUGAAAAAAQABAD1AAAAigMAAAAA&#10;" filled="f" stroked="f" strokeweight="1pt">
                  <v:stroke miterlimit="4" joinstyle="miter"/>
                  <v:textbox inset="3pt,3pt,3pt,3pt"/>
                </v:oval>
                <v:oval id="Circle" o:spid="_x0000_s1056" style="position:absolute;left:17399;top:25400;width:1193;height:1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uS8UA&#10;AADcAAAADwAAAGRycy9kb3ducmV2LnhtbESPQWvCQBSE74X+h+UVvJmNirZNXUUUQQsite39kX3N&#10;hmbfhuyaRH+9WxB6HGbmG2a+7G0lWmp86VjBKElBEOdOl1wo+PrcDl9A+ICssXJMCi7kYbl4fJhj&#10;pl3HH9SeQiEihH2GCkwIdSalzw1Z9ImriaP34xqLIcqmkLrBLsJtJcdpOpMWS44LBmtaG8p/T2er&#10;wD5v30dsDu23ORw3+pqvdq/7TqnBU796AxGoD//he3unFYwnU/g7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sK5LxQAAANwAAAAPAAAAAAAAAAAAAAAAAJgCAABkcnMv&#10;ZG93bnJldi54bWxQSwUGAAAAAAQABAD1AAAAigMAAAAA&#10;" filled="f" stroked="f" strokeweight="1pt">
                  <v:stroke miterlimit="4" joinstyle="miter"/>
                  <v:textbox inset="3pt,3pt,3pt,3pt"/>
                </v:oval>
                <v:oval id="Circle" o:spid="_x0000_s1057" style="position:absolute;left:18288;top:27178;width:1473;height:1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wPMQA&#10;AADcAAAADwAAAGRycy9kb3ducmV2LnhtbESPQWvCQBSE7wX/w/KE3nSjBWtTVxFFUEFEbe+P7DMb&#10;zL4N2W2S+uvdgtDjMDPfMLNFZ0vRUO0LxwpGwwQEceZ0wbmCr8tmMAXhA7LG0jEp+CUPi3nvZYap&#10;di2fqDmHXEQI+xQVmBCqVEqfGbLoh64ijt7V1RZDlHUudY1thNtSjpNkIi0WHBcMVrQylN3OP1aB&#10;fd/sR2wOzbc5HNf6ni23H7tWqdd+t/wEEagL/+Fne6sVjN8m8Hc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iMDzEAAAA3AAAAA8AAAAAAAAAAAAAAAAAmAIAAGRycy9k&#10;b3ducmV2LnhtbFBLBQYAAAAABAAEAPUAAACJAwAAAAA=&#10;" filled="f" stroked="f" strokeweight="1pt">
                  <v:stroke miterlimit="4" joinstyle="miter"/>
                  <v:textbox inset="3pt,3pt,3pt,3pt"/>
                </v:oval>
                <v:oval id="Circle" o:spid="_x0000_s1058" style="position:absolute;left:19304;top:25273;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6Vp8UA&#10;AADcAAAADwAAAGRycy9kb3ducmV2LnhtbESPQWvCQBSE74X+h+UVetNNLKhNXYO0CCqIqO39kX3N&#10;hmbfhuw2Sf31riD0OMzMN8wiH2wtOmp95VhBOk5AEBdOV1wq+DyvR3MQPiBrrB2Tgj/ykC8fHxaY&#10;adfzkbpTKEWEsM9QgQmhyaT0hSGLfuwa4uh9u9ZiiLItpW6xj3Bby0mSTKXFiuOCwYbeDRU/p1+r&#10;wM7Wu5TNvvsy+8OHvhSrzeu2V+r5aVi9gQg0hP/wvb3RCiYvM7idi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pWnxQAAANwAAAAPAAAAAAAAAAAAAAAAAJgCAABkcnMv&#10;ZG93bnJldi54bWxQSwUGAAAAAAQABAD1AAAAigMAAAAA&#10;" filled="f" stroked="f" strokeweight="1pt">
                  <v:stroke miterlimit="4" joinstyle="miter"/>
                  <v:textbox inset="3pt,3pt,3pt,3pt"/>
                </v:oval>
                <v:oval id="Circle" o:spid="_x0000_s1059" style="position:absolute;left:21336;top:21336;width:1270;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EB1cEA&#10;AADcAAAADwAAAGRycy9kb3ducmV2LnhtbERPXWvCMBR9F/wP4Qp701QF3apRRBF0IGNuvl+aa1Ns&#10;bkoT285fbx4GPh7O93Ld2VI0VPvCsYLxKAFBnDldcK7g92c/fAfhA7LG0jEp+CMP61W/t8RUu5a/&#10;qTmHXMQQ9ikqMCFUqZQ+M2TRj1xFHLmrqy2GCOtc6hrbGG5LOUmSmbRYcGwwWNHWUHY7360CO99/&#10;jtmcmos5fe30I9scPo6tUm+DbrMAEagLL/G/+6AVT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xAdXBAAAA3AAAAA8AAAAAAAAAAAAAAAAAmAIAAGRycy9kb3du&#10;cmV2LnhtbFBLBQYAAAAABAAEAPUAAACGAwAAAAA=&#10;" filled="f" stroked="f" strokeweight="1pt">
                  <v:stroke miterlimit="4" joinstyle="miter"/>
                  <v:textbox inset="3pt,3pt,3pt,3pt"/>
                </v:oval>
                <v:oval id="Circle" o:spid="_x0000_s1060" style="position:absolute;left:20320;top:23241;width:1397;height:1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2kTsUA&#10;AADcAAAADwAAAGRycy9kb3ducmV2LnhtbESPQWvCQBSE70L/w/IKvelGC1pTN0FaBC2IaNv7I/ua&#10;Dc2+DdltEv31XUHwOMzMN8wqH2wtOmp95VjBdJKAIC6crrhU8PW5Gb+A8AFZY+2YFJzJQ549jFaY&#10;atfzkbpTKEWEsE9RgQmhSaX0hSGLfuIa4uj9uNZiiLItpW6xj3Bby1mSzKXFiuOCwYbeDBW/pz+r&#10;wC42H1M2++7b7A/v+lKst8tdr9TT47B+BRFoCPfwrb3VCmbPS7ie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aROxQAAANwAAAAPAAAAAAAAAAAAAAAAAJgCAABkcnMv&#10;ZG93bnJldi54bWxQSwUGAAAAAAQABAD1AAAAigMAAAAA&#10;" filled="f" stroked="f" strokeweight="1pt">
                  <v:stroke miterlimit="4" joinstyle="miter"/>
                  <v:textbox inset="3pt,3pt,3pt,3pt"/>
                </v:oval>
                <v:shape id="Shape" o:spid="_x0000_s1061" style="position:absolute;left:17399;top:29337;width:1320;height:1054;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tfh7wA&#10;AADcAAAADwAAAGRycy9kb3ducmV2LnhtbERPSwrCMBDdC94hjOBOU0VFqlFEEXTpB9wOydgWm0lt&#10;oq23NwvB5eP9l+vWluJNtS8cKxgNExDE2pmCMwXXy34wB+EDssHSMSn4kIf1qttZYmpcwyd6n0Mm&#10;Ygj7FBXkIVSplF7nZNEPXUUcuburLYYI60yaGpsYbks5TpKZtFhwbMixom1O+nF+WQX6lsztaDs9&#10;7rRuw/PwaPZukynV77WbBYhAbfiLf+6DUTCexPnxTDw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Pu1+HvAAAANwAAAAPAAAAAAAAAAAAAAAAAJgCAABkcnMvZG93bnJldi54&#10;bWxQSwUGAAAAAAQABAD1AAAAgQMAAAAA&#10;" path="m21600,13533c21600,5986,16823,,10800,,4777,,,5985,,13533v,3122,831,5985,2285,8067l19523,21600v1246,-2342,2077,-5205,2077,-8067xe" filled="f" stroked="f" strokeweight="1pt">
                  <v:stroke miterlimit="4" joinstyle="miter"/>
                  <v:path arrowok="t" o:extrusionok="f" o:connecttype="custom" o:connectlocs="66041,52705;66041,52705;66041,52705;66041,52705" o:connectangles="0,90,180,270"/>
                </v:shape>
                <v:shape id="Shape" o:spid="_x0000_s1062" style="position:absolute;left:25272;top:21463;width:293;height:115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f6HMIA&#10;AADcAAAADwAAAGRycy9kb3ducmV2LnhtbESPT4vCMBTE78J+h/CEvWlaWUW6pkUUQY/+gb0+kmdb&#10;bF66TbTdb78RBI/DzPyGWRWDbcSDOl87VpBOExDE2pmaSwWX826yBOEDssHGMSn4Iw9F/jFaYWZc&#10;z0d6nEIpIoR9hgqqENpMSq8rsuinriWO3tV1FkOUXSlNh32E20bOkmQhLdYcFypsaVORvp3uVoH+&#10;SZY23cwPW62H8Lu/9Tu3LpX6HA/rbxCBhvAOv9p7o2D2lcLzTDwC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9/ocwgAAANwAAAAPAAAAAAAAAAAAAAAAAJgCAABkcnMvZG93&#10;bnJldi54bWxQSwUGAAAAAAQABAD1AAAAhwMAAAAA&#10;" path="m,10681v,4510,8452,8308,21600,10919l21600,c8452,2374,,6171,,10681xe" filled="f" stroked="f" strokeweight="1pt">
                  <v:stroke miterlimit="4" joinstyle="miter"/>
                  <v:path arrowok="t" o:extrusionok="f" o:connecttype="custom" o:connectlocs="14606,57785;14606,57785;14606,57785;14606,57785" o:connectangles="0,90,180,270"/>
                </v:shape>
                <v:oval id="Circle" o:spid="_x0000_s1063" style="position:absolute;left:18415;top:23368;width:1270;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9FQsUA&#10;AADcAAAADwAAAGRycy9kb3ducmV2LnhtbESPQWvCQBSE7wX/w/KE3urGUGybuoooghVEmur9kX3N&#10;BrNvQ3ZNUn+9Wyj0OMzMN8x8OdhadNT6yrGC6SQBQVw4XXGp4PS1fXoF4QOyxtoxKfghD8vF6GGO&#10;mXY9f1KXh1JECPsMFZgQmkxKXxiy6CeuIY7et2sthijbUuoW+wi3tUyTZCYtVhwXDDa0NlRc8qtV&#10;YF+2+ymbQ3c2h+NG34rV7u2jV+pxPKzeQQQawn/4r73TCtLnFH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0VCxQAAANwAAAAPAAAAAAAAAAAAAAAAAJgCAABkcnMv&#10;ZG93bnJldi54bWxQSwUGAAAAAAQABAD1AAAAigMAAAAA&#10;" filled="f" stroked="f" strokeweight="1pt">
                  <v:stroke miterlimit="4" joinstyle="miter"/>
                  <v:textbox inset="3pt,3pt,3pt,3pt"/>
                </v:oval>
                <v:oval id="Circle" o:spid="_x0000_s1064" style="position:absolute;left:16383;top:27305;width:1270;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g2cUA&#10;AADcAAAADwAAAGRycy9kb3ducmV2LnhtbESP3WrCQBSE7wt9h+UUvDMbf7Bt6iqiCFoQqW3vD9nT&#10;bGj2bMiuSfTp3YLQy2FmvmHmy95WoqXGl44VjJIUBHHudMmFgq/P7fAFhA/IGivHpOBCHpaLx4c5&#10;Ztp1/EHtKRQiQthnqMCEUGdS+tyQRZ+4mjh6P66xGKJsCqkb7CLcVnKcpjNpseS4YLCmtaH893S2&#10;Cuzz9n3E5tB+m8Nxo6/5ave675QaPPWrNxCB+vAfvrd3WsF4OoG/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DZxQAAANwAAAAPAAAAAAAAAAAAAAAAAJgCAABkcnMv&#10;ZG93bnJldi54bWxQSwUGAAAAAAQABAD1AAAAigMAAAAA&#10;" filled="f" stroked="f" strokeweight="1pt">
                  <v:stroke miterlimit="4" joinstyle="miter"/>
                  <v:textbox inset="3pt,3pt,3pt,3pt"/>
                </v:oval>
                <v:oval id="Circle" o:spid="_x0000_s1065" style="position:absolute;left:22225;top:23241;width:1549;height:1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4rcUA&#10;AADcAAAADwAAAGRycy9kb3ducmV2LnhtbESPQWvCQBSE7wX/w/KE3nQTkbZG1yCKYAtSavX+yD6z&#10;wezbkN0maX99tyD0OMzMN8wqH2wtOmp95VhBOk1AEBdOV1wqOH/uJy8gfEDWWDsmBd/kIV+PHlaY&#10;adfzB3WnUIoIYZ+hAhNCk0npC0MW/dQ1xNG7utZiiLItpW6xj3Bby1mSPEmLFccFgw1tDRW305dV&#10;YJ/3bymbY3cxx/ed/ik2h8Vrr9TjeNgsQQQawn/43j5oBbP5H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itxQAAANwAAAAPAAAAAAAAAAAAAAAAAJgCAABkcnMv&#10;ZG93bnJldi54bWxQSwUGAAAAAAQABAD1AAAAigMAAAAA&#10;" filled="f" stroked="f" strokeweight="1pt">
                  <v:stroke miterlimit="4" joinstyle="miter"/>
                  <v:textbox inset="3pt,3pt,3pt,3pt"/>
                </v:oval>
                <v:shape id="Shape" o:spid="_x0000_s1066" style="position:absolute;left:24129;top:23114;width:1385;height:1664;visibility:visible;mso-wrap-style:square;v-text-anchor:middle" coordsize="21600,21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nb8UA&#10;AADcAAAADwAAAGRycy9kb3ducmV2LnhtbESPT2vCQBTE74LfYXmF3symoREbXcW2FHqpooaeH9ln&#10;Esy+DdnNn377bqHgcZiZ3zCb3WQaMVDnassKnqIYBHFhdc2lgvzysViBcB5ZY2OZFPyQg912Pttg&#10;pu3IJxrOvhQBwi5DBZX3bSalKyoy6CLbEgfvajuDPsiulLrDMcBNI5M4XkqDNYeFClt6q6i4nXuj&#10;4DCm33FDt6XzZf+SHF/fv/LhotTjw7Rfg/A0+Xv4v/2pFSTPKfydC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dvxQAAANwAAAAPAAAAAAAAAAAAAAAAAJgCAABkcnMv&#10;ZG93bnJldi54bWxQSwUGAAAAAAQABAD1AAAAigMAAAAA&#10;" path="m,10641v,5891,5747,10800,13079,10800c16448,21441,19420,20459,21600,18823r,-16200c19222,986,16250,5,13079,5,5747,-159,,4586,,10641xe" filled="f" stroked="f" strokeweight="1pt">
                  <v:stroke miterlimit="4" joinstyle="miter"/>
                  <v:path arrowok="t" o:extrusionok="f" o:connecttype="custom" o:connectlocs="69216,83201;69216,83201;69216,83201;69216,83201" o:connectangles="0,90,180,270"/>
                </v:shape>
                <v:oval id="Circle" o:spid="_x0000_s1067" style="position:absolute;left:23114;top:25146;width:1727;height: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RDQcQA&#10;AADcAAAADwAAAGRycy9kb3ducmV2LnhtbESPQWvCQBSE7wX/w/KE3nSjFGtTVxFFUEFEbe+P7DMb&#10;zL4N2W2S+uvdgtDjMDPfMLNFZ0vRUO0LxwpGwwQEceZ0wbmCr8tmMAXhA7LG0jEp+CUPi3nvZYap&#10;di2fqDmHXEQI+xQVmBCqVEqfGbLoh64ijt7V1RZDlHUudY1thNtSjpNkIi0WHBcMVrQylN3OP1aB&#10;fd/sR2wOzbc5HNf6ni23H7tWqdd+t/wEEagL/+Fne6sVjN8m8Hc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kQ0HEAAAA3AAAAA8AAAAAAAAAAAAAAAAAmAIAAGRycy9k&#10;b3ducmV2LnhtbFBLBQYAAAAABAAEAPUAAACJAwAAAAA=&#10;" filled="f" stroked="f" strokeweight="1pt">
                  <v:stroke miterlimit="4" joinstyle="miter"/>
                  <v:textbox inset="3pt,3pt,3pt,3pt"/>
                </v:oval>
                <v:shape id="Shape" o:spid="_x0000_s1068" style="position:absolute;left:25018;top:25146;width:496;height:1651;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H88EA&#10;AADcAAAADwAAAGRycy9kb3ducmV2LnhtbESPzarCMBSE94LvEI7gTlPlXpVqFPEi6NIfcHtIjm2x&#10;OalNtPXtzQXB5TAz3zCLVWtL8aTaF44VjIYJCGLtTMGZgvNpO5iB8AHZYOmYFLzIw2rZ7SwwNa7h&#10;Az2PIRMRwj5FBXkIVSql1zlZ9ENXEUfv6mqLIco6k6bGJsJtKcdJMpEWC44LOVa0yUnfjg+rQF+S&#10;mR1tfvd/Wrfhvrs1W7fOlOr32vUcRKA2fMOf9s4oGP9M4f9MP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Sx/PBAAAA3AAAAA8AAAAAAAAAAAAAAAAAmAIAAGRycy9kb3du&#10;cmV2LnhtbFBLBQYAAAAABAAEAPUAAACGAwAAAAA=&#10;" path="m,10800v,4652,8862,8640,21600,10800l21600,c8862,1994,,6148,,10800xe" filled="f" stroked="f" strokeweight="1pt">
                  <v:stroke miterlimit="4" joinstyle="miter"/>
                  <v:path arrowok="t" o:extrusionok="f" o:connecttype="custom" o:connectlocs="24766,82550;24766,82550;24766,82550;24766,82550" o:connectangles="0,90,180,270"/>
                </v:shape>
                <v:shape id="Shape" o:spid="_x0000_s1069" style="position:absolute;left:24002;top:26923;width:1575;height:2071;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1TgbwA&#10;AADcAAAADwAAAGRycy9kb3ducmV2LnhtbERPSwrCMBDdC94hjOBOU0VFqlFEEXTpB9wOydgWm0lt&#10;oq23NwvB5eP9l+vWluJNtS8cKxgNExDE2pmCMwXXy34wB+EDssHSMSn4kIf1qttZYmpcwyd6n0Mm&#10;Ygj7FBXkIVSplF7nZNEPXUUcuburLYYI60yaGpsYbks5TpKZtFhwbMixom1O+nF+WQX6lsztaDs9&#10;7rRuw/PwaPZukynV77WbBYhAbfiLf+6DUTCexLXxTDw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xzVOBvAAAANwAAAAPAAAAAAAAAAAAAAAAAJgCAABkcnMvZG93bnJldi54&#10;bWxQSwUGAAAAAAQABAD1AAAAgQMAAAAA&#10;" path="m,10866v,5963,6271,10734,14110,10734c16897,21600,19510,20937,21600,19877r,-18154c19510,663,16897,,14110,,6271,132,,4903,,10866xe" filled="f" stroked="f" strokeweight="1pt">
                  <v:stroke miterlimit="4" joinstyle="miter"/>
                  <v:path arrowok="t" o:extrusionok="f" o:connecttype="custom" o:connectlocs="78741,103506;78741,103506;78741,103506;78741,103506" o:connectangles="0,90,180,270"/>
                </v:shape>
                <v:shape id="Shape" o:spid="_x0000_s1070" style="position:absolute;left:22986;top:28956;width:2541;height:1409;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2GsEA&#10;AADcAAAADwAAAGRycy9kb3ducmV2LnhtbESPzarCMBSE94LvEI7gTlPlXtFqFPEi6NIfcHtIjm2x&#10;OalNtPXtzQXB5TAz3zCLVWtL8aTaF44VjIYJCGLtTMGZgvNpO5iC8AHZYOmYFLzIw2rZ7SwwNa7h&#10;Az2PIRMRwj5FBXkIVSql1zlZ9ENXEUfv6mqLIco6k6bGJsJtKcdJMpEWC44LOVa0yUnfjg+rQF+S&#10;qR1tfvd/Wrfhvrs1W7fOlOr32vUcRKA2fMOf9s4oGP/M4P9MP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B9hrBAAAA3AAAAA8AAAAAAAAAAAAAAAAAmAIAAGRycy9kb3du&#10;cmV2LnhtbFBLBQYAAAAABAAEAPUAAACGAwAAAAA=&#10;" path="m16416,20432v108,390,108,779,216,1168l21600,21600,21600,c19116,1946,17172,5838,16416,10508,15336,4476,12204,195,8424,195,3780,195,,7005,,15373v,2141,216,4281,756,6032l16092,21405v108,-194,216,-583,324,-973xe" filled="f" stroked="f" strokeweight="1pt">
                  <v:stroke miterlimit="4" joinstyle="miter"/>
                  <v:path arrowok="t" o:extrusionok="f" o:connecttype="custom" o:connectlocs="127001,70486;127001,70486;127001,70486;127001,70486" o:connectangles="0,90,180,270"/>
                </v:shape>
                <v:shape id="Shape" o:spid="_x0000_s1071" style="position:absolute;left:21081;top:29082;width:1753;height:1271;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LJWrwA&#10;AADcAAAADwAAAGRycy9kb3ducmV2LnhtbERPSwrCMBDdC94hjODOpgqKVKOIIujSD7gdkrEtNpPa&#10;RFtvbxaCy8f7L9edrcSbGl86VjBOUhDE2pmScwXXy340B+EDssHKMSn4kIf1qt9bYmZcyyd6n0Mu&#10;Ygj7DBUUIdSZlF4XZNEnriaO3N01FkOETS5Ng20Mt5WcpOlMWiw5NhRY07Yg/Ti/rAJ9S+d2vJ0e&#10;d1p34Xl4tHu3yZUaDrrNAkSgLvzFP/fBKJhM4/x4Jh4B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YslavAAAANwAAAAPAAAAAAAAAAAAAAAAAJgCAABkcnMvZG93bnJldi54&#10;bWxQSwUGAAAAAAQABAD1AAAAgQMAAAAA&#10;" path="m21600,14904c21600,6696,16748,,10800,,4852,,,6696,,14904v,2376,470,4752,1252,6696l20348,21600v782,-1944,1252,-4320,1252,-6696xe" filled="f" stroked="f" strokeweight="1pt">
                  <v:stroke miterlimit="4" joinstyle="miter"/>
                  <v:path arrowok="t" o:extrusionok="f" o:connecttype="custom" o:connectlocs="87631,63501;87631,63501;87631,63501;87631,63501" o:connectangles="0,90,180,270"/>
                </v:shape>
                <v:oval id="Circle" o:spid="_x0000_s1072" style="position:absolute;left:22098;top:27051;width:1879;height:1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N6MQA&#10;AADcAAAADwAAAGRycy9kb3ducmV2LnhtbESP3WrCQBSE7wu+w3KE3ukmQv9SVxFFUEGkVu8P2dNs&#10;MHs2ZNck9undgtDLYWa+Yabz3laipcaXjhWk4wQEce50yYWC0/d69A7CB2SNlWNScCMP89ngaYqZ&#10;dh1/UXsMhYgQ9hkqMCHUmZQ+N2TRj11NHL0f11gMUTaF1A12EW4rOUmSV2mx5LhgsKalofxyvFoF&#10;9m29S9ns27PZH1b6N19sPradUs/DfvEJIlAf/sOP9kYrmLyk8Hc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UTejEAAAA3AAAAA8AAAAAAAAAAAAAAAAAmAIAAGRycy9k&#10;b3ducmV2LnhtbFBLBQYAAAAABAAEAPUAAACJAwAAAAA=&#10;" filled="f" stroked="f" strokeweight="1pt">
                  <v:stroke miterlimit="4" joinstyle="miter"/>
                  <v:textbox inset="3pt,3pt,3pt,3pt"/>
                </v:oval>
                <v:oval id="Circle" o:spid="_x0000_s1073" style="position:absolute;left:20193;top:27178;width:1676;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Tn8UA&#10;AADcAAAADwAAAGRycy9kb3ducmV2LnhtbESPQWvCQBSE7wX/w/KE3urGQG2buoooghVEmur9kX3N&#10;BrNvQ3ZNUn+9Wyj0OMzMN8x8OdhadNT6yrGC6SQBQVw4XXGp4PS1fXoF4QOyxtoxKfghD8vF6GGO&#10;mXY9f1KXh1JECPsMFZgQmkxKXxiy6CeuIY7et2sthijbUuoW+wi3tUyTZCYtVhwXDDa0NlRc8qtV&#10;YF+2+ymbQ3c2h+NG34rV7u2jV+pxPKzeQQQawn/4r73TCtLnFH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tOfxQAAANwAAAAPAAAAAAAAAAAAAAAAAJgCAABkcnMv&#10;ZG93bnJldi54bWxQSwUGAAAAAAQABAD1AAAAigMAAAAA&#10;" filled="f" stroked="f" strokeweight="1pt">
                  <v:stroke miterlimit="4" joinstyle="miter"/>
                  <v:textbox inset="3pt,3pt,3pt,3pt"/>
                </v:oval>
                <v:oval id="Circle" o:spid="_x0000_s1074" style="position:absolute;left:23241;top:21336;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2BMUA&#10;AADcAAAADwAAAGRycy9kb3ducmV2LnhtbESPQWvCQBSE74X+h+UVvJmNirZNXUUUQQsite39kX3N&#10;hmbfhuyaRH+9WxB6HGbmG2a+7G0lWmp86VjBKElBEOdOl1wo+PrcDl9A+ICssXJMCi7kYbl4fJhj&#10;pl3HH9SeQiEihH2GCkwIdSalzw1Z9ImriaP34xqLIcqmkLrBLsJtJcdpOpMWS44LBmtaG8p/T2er&#10;wD5v30dsDu23ORw3+pqvdq/7TqnBU796AxGoD//he3unFYynE/g7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nYExQAAANwAAAAPAAAAAAAAAAAAAAAAAJgCAABkcnMv&#10;ZG93bnJldi54bWxQSwUGAAAAAAQABAD1AAAAigMAAAAA&#10;" filled="f" stroked="f" strokeweight="1pt">
                  <v:stroke miterlimit="4" joinstyle="miter"/>
                  <v:textbox inset="3pt,3pt,3pt,3pt"/>
                </v:oval>
                <v:shape id="Shape" o:spid="_x0000_s1075" style="position:absolute;left:19177;top:29210;width:1524;height:115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PWcEA&#10;AADcAAAADwAAAGRycy9kb3ducmV2LnhtbESPQYvCMBSE78L+h/AWvGmqrCLVVEQR9Kgu7PWRPNvS&#10;5qU2WVv/vREEj8PMfMOs1r2txZ1aXzpWMBknIIi1MyXnCn4v+9EChA/IBmvHpOBBHtbZ12CFqXEd&#10;n+h+DrmIEPYpKihCaFIpvS7Ioh+7hjh6V9daDFG2uTQtdhFuazlNkrm0WHJcKLChbUG6Ov9bBfov&#10;WdjJdnbcad2H26Hq9m6TKzX87jdLEIH68Am/2wejYDr7gdeZe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Zz1nBAAAA3AAAAA8AAAAAAAAAAAAAAAAAmAIAAGRycy9kb3du&#10;cmV2LnhtbFBLBQYAAAAABAAEAPUAAACGAwAAAAA=&#10;" path="m21600,14242c21600,6409,16740,,10800,,4860,,,6409,,14242v,2848,540,5222,1620,7358l19980,21600v1080,-2136,1620,-4747,1620,-7358xe" filled="f" stroked="f" strokeweight="1pt">
                  <v:stroke miterlimit="4" joinstyle="miter"/>
                  <v:path arrowok="t" o:extrusionok="f" o:connecttype="custom" o:connectlocs="76200,57785;76200,57785;76200,57785;76200,57785" o:connectangles="0,90,180,270"/>
                </v:shape>
                <v:oval id="Circle" o:spid="_x0000_s1076" style="position:absolute;left:21209;top:25146;width:1549;height:1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L68UA&#10;AADcAAAADwAAAGRycy9kb3ducmV2LnhtbESPQWvCQBSE7wX/w/KE3nQTwbZG1yCKYAtSavX+yD6z&#10;wezbkN0maX99tyD0OMzMN8wqH2wtOmp95VhBOk1AEBdOV1wqOH/uJy8gfEDWWDsmBd/kIV+PHlaY&#10;adfzB3WnUIoIYZ+hAhNCk0npC0MW/dQ1xNG7utZiiLItpW6xj3Bby1mSPEmLFccFgw1tDRW305dV&#10;YJ/3bymbY3cxx/ed/ik2h8Vrr9TjeNgsQQQawn/43j5oBbP5H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0vrxQAAANwAAAAPAAAAAAAAAAAAAAAAAJgCAABkcnMv&#10;ZG93bnJldi54bWxQSwUGAAAAAAQABAD1AAAAigMAAAAA&#10;" filled="f" stroked="f" strokeweight="1pt">
                  <v:stroke miterlimit="4" joinstyle="miter"/>
                  <v:textbox inset="3pt,3pt,3pt,3pt"/>
                </v:oval>
                <v:oval id="Circle" o:spid="_x0000_s1077" style="position:absolute;left:18796;top:11811;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3VnMQA&#10;AADcAAAADwAAAGRycy9kb3ducmV2LnhtbESPQWvCQBSE7wX/w/KE3nSjUGtTVxFFUEFEbe+P7DMb&#10;zL4N2W2S+uvdgtDjMDPfMLNFZ0vRUO0LxwpGwwQEceZ0wbmCr8tmMAXhA7LG0jEp+CUPi3nvZYap&#10;di2fqDmHXEQI+xQVmBCqVEqfGbLoh64ijt7V1RZDlHUudY1thNtSjpNkIi0WHBcMVrQylN3OP1aB&#10;fd/sR2wOzbc5HNf6ni23H7tWqdd+t/wEEagL/+Fne6sVjN8m8Hc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91ZzEAAAA3AAAAA8AAAAAAAAAAAAAAAAAmAIAAGRycy9k&#10;b3ducmV2LnhtbFBLBQYAAAAABAAEAPUAAACJAwAAAAA=&#10;" filled="f" stroked="f" strokeweight="1pt">
                  <v:stroke miterlimit="4" joinstyle="miter"/>
                  <v:textbox inset="3pt,3pt,3pt,3pt"/>
                </v:oval>
                <v:oval id="Circle" o:spid="_x0000_s1078" style="position:absolute;left:16891;top:7874;width:203;height: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wB8UA&#10;AADcAAAADwAAAGRycy9kb3ducmV2LnhtbESPQWvCQBSE74X+h+UVetNNhKpNXYO0CCqIqO39kX3N&#10;hmbfhuw2Sf31riD0OMzMN8wiH2wtOmp95VhBOk5AEBdOV1wq+DyvR3MQPiBrrB2Tgj/ykC8fHxaY&#10;adfzkbpTKEWEsM9QgQmhyaT0hSGLfuwa4uh9u9ZiiLItpW6xj3Bby0mSTKXFiuOCwYbeDRU/p1+r&#10;wM7Wu5TNvvsy+8OHvhSrzeu2V+r5aVi9gQg0hP/wvb3RCiYvM7idi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8XAHxQAAANwAAAAPAAAAAAAAAAAAAAAAAJgCAABkcnMv&#10;ZG93bnJldi54bWxQSwUGAAAAAAQABAD1AAAAigMAAAAA&#10;" filled="f" stroked="f" strokeweight="1pt">
                  <v:stroke miterlimit="4" joinstyle="miter"/>
                  <v:textbox inset="3pt,3pt,3pt,3pt"/>
                </v:oval>
                <v:oval id="Circle" o:spid="_x0000_s1079" style="position:absolute;left:15494;top:25400;width:1016;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kdcEA&#10;AADcAAAADwAAAGRycy9kb3ducmV2LnhtbERPXWvCMBR9F/wP4Qp701RB3apRRBF0IGNuvl+aa1Ns&#10;bkoT285fbx4GPh7O93Ld2VI0VPvCsYLxKAFBnDldcK7g92c/fAfhA7LG0jEp+CMP61W/t8RUu5a/&#10;qTmHXMQQ9ikqMCFUqZQ+M2TRj1xFHLmrqy2GCOtc6hrbGG5LOUmSmbRYcGwwWNHWUHY7360CO99/&#10;jtmcmos5fe30I9scPo6tUm+DbrMAEagLL/G/+6AVT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u5HXBAAAA3AAAAA8AAAAAAAAAAAAAAAAAmAIAAGRycy9kb3du&#10;cmV2LnhtbFBLBQYAAAAABAAEAPUAAACGAwAAAAA=&#10;" filled="f" stroked="f" strokeweight="1pt">
                  <v:stroke miterlimit="4" joinstyle="miter"/>
                  <v:textbox inset="3pt,3pt,3pt,3pt"/>
                </v:oval>
                <v:oval id="Circle" o:spid="_x0000_s1080" style="position:absolute;left:15748;top:17653;width:635;height: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B7sUA&#10;AADcAAAADwAAAGRycy9kb3ducmV2LnhtbESPQWvCQBSE70L/w/IKvelGoVpTN0FaBC2IaNv7I/ua&#10;Dc2+DdltEv31XUHwOMzMN8wqH2wtOmp95VjBdJKAIC6crrhU8PW5Gb+A8AFZY+2YFJzJQ549jFaY&#10;atfzkbpTKEWEsE9RgQmhSaX0hSGLfuIa4uj9uNZiiLItpW6xj3Bby1mSzKXFiuOCwYbeDBW/pz+r&#10;wC42H1M2++7b7A/v+lKst8tdr9TT47B+BRFoCPfwrb3VCmbPS7ie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kHuxQAAANwAAAAPAAAAAAAAAAAAAAAAAJgCAABkcnMv&#10;ZG93bnJldi54bWxQSwUGAAAAAAQABAD1AAAAigMAAAAA&#10;" filled="f" stroked="f" strokeweight="1pt">
                  <v:stroke miterlimit="4" joinstyle="miter"/>
                  <v:textbox inset="3pt,3pt,3pt,3pt"/>
                </v:oval>
                <v:oval id="Circle" o:spid="_x0000_s1081" style="position:absolute;left:15621;top:21590;width:838;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izsIA&#10;AADcAAAADwAAAGRycy9kb3ducmV2LnhtbERPz2vCMBS+C/sfwht409Qe6laNUjYEJ5QxN++P5q0p&#10;a15KE9vOv94cBjt+fL+3+8m2YqDeN44VrJYJCOLK6YZrBV+fh8UTCB+QNbaOScEvedjvHmZbzLUb&#10;+YOGc6hFDGGfowITQpdL6StDFv3SdcSR+3a9xRBhX0vd4xjDbSvTJMmkxYZjg8GOXgxVP+erVWDX&#10;h9OKTTlcTPn+qm9VcXx+G5WaP07FBkSgKfyL/9xHrSDN4vx4Jh4B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dCLOwgAAANwAAAAPAAAAAAAAAAAAAAAAAJgCAABkcnMvZG93&#10;bnJldi54bWxQSwUGAAAAAAQABAD1AAAAhwMAAAAA&#10;" filled="f" stroked="f" strokeweight="1pt">
                  <v:stroke miterlimit="4" joinstyle="miter"/>
                  <v:textbox inset="3pt,3pt,3pt,3pt"/>
                </v:oval>
                <v:oval id="Circle" o:spid="_x0000_s1082" style="position:absolute;left:15748;top:13843;width:431;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HVcQA&#10;AADcAAAADwAAAGRycy9kb3ducmV2LnhtbESPT2vCQBTE7wW/w/IEb3UTD7ZGVxGLoAUp/rs/ss9s&#10;MPs2ZLdJ9NN3C4Ueh5n5DbNY9bYSLTW+dKwgHScgiHOnSy4UXM7b13cQPiBrrByTggd5WC0HLwvM&#10;tOv4SO0pFCJC2GeowIRQZ1L63JBFP3Y1cfRurrEYomwKqRvsItxWcpIkU2mx5LhgsKaNofx++rYK&#10;7Nv2M2VzaK/m8PWhn/l6N9t3So2G/XoOIlAf/sN/7Z1WMJmm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4h1XEAAAA3AAAAA8AAAAAAAAAAAAAAAAAmAIAAGRycy9k&#10;b3ducmV2LnhtbFBLBQYAAAAABAAEAPUAAACJAwAAAAA=&#10;" filled="f" stroked="f" strokeweight="1pt">
                  <v:stroke miterlimit="4" joinstyle="miter"/>
                  <v:textbox inset="3pt,3pt,3pt,3pt"/>
                </v:oval>
                <v:oval id="Circle" o:spid="_x0000_s1083" style="position:absolute;left:17018;top:4064;width:50;height: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IsQA&#10;AADcAAAADwAAAGRycy9kb3ducmV2LnhtbESPT2vCQBTE7wW/w/IEb3VjDrZGVxGLoAUp/rs/ss9s&#10;MPs2ZLdJ9NN3C4Ueh5n5DbNY9bYSLTW+dKxgMk5AEOdOl1wouJy3r+8gfEDWWDkmBQ/ysFoOXhaY&#10;adfxkdpTKESEsM9QgQmhzqT0uSGLfuxq4ujdXGMxRNkUUjfYRbitZJokU2mx5LhgsKaNofx++rYK&#10;7Nv2c8Lm0F7N4etDP/P1brbvlBoN+/UcRKA+/If/2jutIJ2m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qGSLEAAAA3AAAAA8AAAAAAAAAAAAAAAAAmAIAAGRycy9k&#10;b3ducmV2LnhtbFBLBQYAAAAABAAEAPUAAACJAwAAAAA=&#10;" filled="f" stroked="f" strokeweight="1pt">
                  <v:stroke miterlimit="4" joinstyle="miter"/>
                  <v:textbox inset="3pt,3pt,3pt,3pt"/>
                </v:oval>
                <v:oval id="Circle" o:spid="_x0000_s1084" style="position:absolute;left:16637;top:15748;width:609;height:6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8ucQA&#10;AADcAAAADwAAAGRycy9kb3ducmV2LnhtbESPQWvCQBSE7wX/w/KE3nSjBWtTVxFFUEFEbe+P7DMb&#10;zL4N2W2S+uvdgtDjMDPfMLNFZ0vRUO0LxwpGwwQEceZ0wbmCr8tmMAXhA7LG0jEp+CUPi3nvZYap&#10;di2fqDmHXEQI+xQVmBCqVEqfGbLoh64ijt7V1RZDlHUudY1thNtSjpNkIi0WHBcMVrQylN3OP1aB&#10;fd/sR2wOzbc5HNf6ni23H7tWqdd+t/wEEagL/+Fne6sVjCdv8Hc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mvLnEAAAA3AAAAA8AAAAAAAAAAAAAAAAAmAIAAGRycy9k&#10;b3ducmV2LnhtbFBLBQYAAAAABAAEAPUAAACJAwAAAAA=&#10;" filled="f" stroked="f" strokeweight="1pt">
                  <v:stroke miterlimit="4" joinstyle="miter"/>
                  <v:textbox inset="3pt,3pt,3pt,3pt"/>
                </v:oval>
                <v:oval id="Circle" o:spid="_x0000_s1085" style="position:absolute;left:16510;top:23368;width:1092;height: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8kzcQA&#10;AADcAAAADwAAAGRycy9kb3ducmV2LnhtbESPQWvCQBSE7wX/w/KE3nSjFGtTVxFFUEFEbe+P7DMb&#10;zL4N2W2S+uvdgtDjMDPfMLNFZ0vRUO0LxwpGwwQEceZ0wbmCr8tmMAXhA7LG0jEp+CUPi3nvZYap&#10;di2fqDmHXEQI+xQVmBCqVEqfGbLoh64ijt7V1RZDlHUudY1thNtSjpNkIi0WHBcMVrQylN3OP1aB&#10;fd/sR2wOzbc5HNf6ni23H7tWqdd+t/wEEagL/+Fne6sVjCdv8Hc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PJM3EAAAA3AAAAA8AAAAAAAAAAAAAAAAAmAIAAGRycy9k&#10;b3ducmV2LnhtbFBLBQYAAAAABAAEAPUAAACJAwAAAAA=&#10;" filled="f" stroked="f" strokeweight="1pt">
                  <v:stroke miterlimit="4" joinstyle="miter"/>
                  <v:textbox inset="3pt,3pt,3pt,3pt"/>
                </v:oval>
                <v:oval id="Circle" o:spid="_x0000_s1086" style="position:absolute;left:17907;top:5969;width:127;height: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OBVsQA&#10;AADcAAAADwAAAGRycy9kb3ducmV2LnhtbESPQWvCQBSE7wX/w/KE3nSjUGtTVxFFUEFEbe+P7DMb&#10;zL4N2W2S+uvdgtDjMDPfMLNFZ0vRUO0LxwpGwwQEceZ0wbmCr8tmMAXhA7LG0jEp+CUPi3nvZYap&#10;di2fqDmHXEQI+xQVmBCqVEqfGbLoh64ijt7V1RZDlHUudY1thNtSjpNkIi0WHBcMVrQylN3OP1aB&#10;fd/sR2wOzbc5HNf6ni23H7tWqdd+t/wEEagL/+Fne6sVjCdv8Hc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DgVbEAAAA3AAAAA8AAAAAAAAAAAAAAAAAmAIAAGRycy9k&#10;b3ducmV2LnhtbFBLBQYAAAAABAAEAPUAAACJAwAAAAA=&#10;" filled="f" stroked="f" strokeweight="1pt">
                  <v:stroke miterlimit="4" joinstyle="miter"/>
                  <v:textbox inset="3pt,3pt,3pt,3pt"/>
                </v:oval>
                <v:oval id="Circle" o:spid="_x0000_s1087" style="position:absolute;left:16510;top:19558;width:863;height: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fIcQA&#10;AADcAAAADwAAAGRycy9kb3ducmV2LnhtbESPQWvCQBSE74L/YXmF3nSjh6jRVcQiWEGK2t4f2Wc2&#10;NPs2ZLdJ2l/vCgWPw8x8w6w2va1ES40vHSuYjBMQxLnTJRcKPq/70RyED8gaK8ek4Jc8bNbDwQoz&#10;7To+U3sJhYgQ9hkqMCHUmZQ+N2TRj11NHL2bayyGKJtC6ga7CLeVnCZJKi2WHBcM1rQzlH9ffqwC&#10;O9sfJ2xO7Zc5fbzpv3x7WLx3Sr2+9NsliEB9eIb/2wetYJqm8DgTj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RHyHEAAAA3AAAAA8AAAAAAAAAAAAAAAAAmAIAAGRycy9k&#10;b3ducmV2LnhtbFBLBQYAAAAABAAEAPUAAACJAwAAAAA=&#10;" filled="f" stroked="f" strokeweight="1pt">
                  <v:stroke miterlimit="4" joinstyle="miter"/>
                  <v:textbox inset="3pt,3pt,3pt,3pt"/>
                </v:oval>
                <v:oval id="Circle" o:spid="_x0000_s1088" style="position:absolute;left:14605;top:19558;width:736;height:7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26usQA&#10;AADcAAAADwAAAGRycy9kb3ducmV2LnhtbESPT4vCMBTE74LfITzB25rqQXerUWQXwRVkWf/cH82z&#10;KTYvpYlt109vhAWPw8z8hlmsOluKhmpfOFYwHiUgiDOnC84VnI6bt3cQPiBrLB2Tgj/ysFr2ewtM&#10;tWv5l5pDyEWEsE9RgQmhSqX0mSGLfuQq4uhdXG0xRFnnUtfYRrgt5SRJptJiwXHBYEWfhrLr4WYV&#10;2NlmN2azb85m//Ol79l6+/HdKjUcdOs5iEBdeIX/21utYDKdwf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durrEAAAA3AAAAA8AAAAAAAAAAAAAAAAAmAIAAGRycy9k&#10;b3ducmV2LnhtbFBLBQYAAAAABAAEAPUAAACJAwAAAAA=&#10;" filled="f" stroked="f" strokeweight="1pt">
                  <v:stroke miterlimit="4" joinstyle="miter"/>
                  <v:textbox inset="3pt,3pt,3pt,3pt"/>
                </v:oval>
                <v:oval id="Circle" o:spid="_x0000_s1089" style="position:absolute;left:18034;top:2032;width:25;height: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uyMIA&#10;AADcAAAADwAAAGRycy9kb3ducmV2LnhtbERPz2vCMBS+C/sfwht409Qe6laNUjYEJ5QxN++P5q0p&#10;a15KE9vOv94cBjt+fL+3+8m2YqDeN44VrJYJCOLK6YZrBV+fh8UTCB+QNbaOScEvedjvHmZbzLUb&#10;+YOGc6hFDGGfowITQpdL6StDFv3SdcSR+3a9xRBhX0vd4xjDbSvTJMmkxYZjg8GOXgxVP+erVWDX&#10;h9OKTTlcTPn+qm9VcXx+G5WaP07FBkSgKfyL/9xHrSDN4tp4Jh4B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i7IwgAAANwAAAAPAAAAAAAAAAAAAAAAAJgCAABkcnMvZG93&#10;bnJldi54bWxQSwUGAAAAAAQABAD1AAAAhwMAAAAA&#10;" filled="f" stroked="f" strokeweight="1pt">
                  <v:stroke miterlimit="4" joinstyle="miter"/>
                  <v:textbox inset="3pt,3pt,3pt,3pt"/>
                </v:oval>
                <v:oval id="Circle" o:spid="_x0000_s1090" style="position:absolute;left:14859;top:11811;width:330;height: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6LU8QA&#10;AADcAAAADwAAAGRycy9kb3ducmV2LnhtbESPQWvCQBSE7wX/w/KE3upGD1ajq0iLYAURo94f2Wc2&#10;mH0bstsk9dd3CwWPw8x8wyzXva1ES40vHSsYjxIQxLnTJRcKLuft2wyED8gaK8ek4Ic8rFeDlyWm&#10;2nV8ojYLhYgQ9ikqMCHUqZQ+N2TRj1xNHL2bayyGKJtC6ga7CLeVnCTJVFosOS4YrOnDUH7Pvq0C&#10;+77dj9kc2qs5HD/1I9/s5l+dUq/DfrMAEagPz/B/e6cVTKZz+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Oi1PEAAAA3AAAAA8AAAAAAAAAAAAAAAAAmAIAAGRycy9k&#10;b3ducmV2LnhtbFBLBQYAAAAABAAEAPUAAACJAwAAAAA=&#10;" filled="f" stroked="f" strokeweight="1pt">
                  <v:stroke miterlimit="4" joinstyle="miter"/>
                  <v:textbox inset="3pt,3pt,3pt,3pt"/>
                </v:oval>
                <v:oval id="Circle" o:spid="_x0000_s1091" style="position:absolute;left:14732;top:15748;width:508;height: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0E8IA&#10;AADcAAAADwAAAGRycy9kb3ducmV2LnhtbERPz2vCMBS+C/sfwhvspqk9rFqNUjYENyiim/dH89aU&#10;NS+lydpuf/1yEDx+fL+3+8m2YqDeN44VLBcJCOLK6YZrBZ8fh/kKhA/IGlvHpOCXPOx3D7Mt5tqN&#10;fKbhEmoRQ9jnqMCE0OVS+sqQRb9wHXHkvlxvMUTY11L3OMZw28o0SZ6lxYZjg8GOXgxV35cfq8Bm&#10;h/clm3K4mvL0qv+q4rh+G5V6epyKDYhAU7iLb+6jVpBmcX48E4+A3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rbQTwgAAANwAAAAPAAAAAAAAAAAAAAAAAJgCAABkcnMvZG93&#10;bnJldi54bWxQSwUGAAAAAAQABAD1AAAAhwMAAAAA&#10;" filled="f" stroked="f" strokeweight="1pt">
                  <v:stroke miterlimit="4" joinstyle="miter"/>
                  <v:textbox inset="3pt,3pt,3pt,3pt"/>
                </v:oval>
                <v:oval id="Circle" o:spid="_x0000_s1092" style="position:absolute;left:14986;top:8001;width:152;height: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RiMQA&#10;AADcAAAADwAAAGRycy9kb3ducmV2LnhtbESPT2vCQBTE7wW/w/IEb3UTD1qjq4hF0IIU/90f2Wc2&#10;mH0bstsk9tN3C4Ueh5n5DbNc97YSLTW+dKwgHScgiHOnSy4UXC+71zcQPiBrrByTgid5WK8GL0vM&#10;tOv4RO05FCJC2GeowIRQZ1L63JBFP3Y1cfTurrEYomwKqRvsItxWcpIkU2mx5LhgsKatofxx/rIK&#10;7Gz3kbI5tjdz/HzX3/lmPz90So2G/WYBIlAf/sN/7b1WMJml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hEYjEAAAA3AAAAA8AAAAAAAAAAAAAAAAAmAIAAGRycy9k&#10;b3ducmV2LnhtbFBLBQYAAAAABAAEAPUAAACJAwAAAAA=&#10;" filled="f" stroked="f" strokeweight="1pt">
                  <v:stroke miterlimit="4" joinstyle="miter"/>
                  <v:textbox inset="3pt,3pt,3pt,3pt"/>
                </v:oval>
                <v:oval id="Circle" o:spid="_x0000_s1093" style="position:absolute;left:14986;top:4064;width:25;height: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OP/8QA&#10;AADcAAAADwAAAGRycy9kb3ducmV2LnhtbESPT2vCQBTE7wW/w/IEb3VjDlqjq4hF0IIU/90f2Wc2&#10;mH0bstsk9tN3C4Ueh5n5DbNc97YSLTW+dKxgMk5AEOdOl1wouF52r28gfEDWWDkmBU/ysF4NXpaY&#10;adfxidpzKESEsM9QgQmhzqT0uSGLfuxq4ujdXWMxRNkUUjfYRbitZJokU2mx5LhgsKatofxx/rIK&#10;7Gz3MWFzbG/m+Pmuv/PNfn7olBoN+80CRKA+/If/2nutIJ2l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zj//EAAAA3AAAAA8AAAAAAAAAAAAAAAAAmAIAAGRycy9k&#10;b3ducmV2LnhtbFBLBQYAAAAABAAEAPUAAACJAwAAAAA=&#10;" filled="f" stroked="f" strokeweight="1pt">
                  <v:stroke miterlimit="4" joinstyle="miter"/>
                  <v:textbox inset="3pt,3pt,3pt,3pt"/>
                </v:oval>
                <v:oval id="Circle" o:spid="_x0000_s1094" style="position:absolute;left:15875;top:9906;width:228;height:2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8qZMUA&#10;AADcAAAADwAAAGRycy9kb3ducmV2LnhtbESPQWvCQBSE74X+h+UVetNNLKhNXYO0CCqIqO39kX3N&#10;hmbfhuw2Sf31riD0OMzMN8wiH2wtOmp95VhBOk5AEBdOV1wq+DyvR3MQPiBrrB2Tgj/ykC8fHxaY&#10;adfzkbpTKEWEsM9QgQmhyaT0hSGLfuwa4uh9u9ZiiLItpW6xj3Bby0mSTKXFiuOCwYbeDRU/p1+r&#10;wM7Wu5TNvvsy+8OHvhSrzeu2V+r5aVi9gQg0hP/wvb3RCiazF7idi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ypkxQAAANwAAAAPAAAAAAAAAAAAAAAAAJgCAABkcnMv&#10;ZG93bnJldi54bWxQSwUGAAAAAAQABAD1AAAAigMAAAAA&#10;" filled="f" stroked="f" strokeweight="1pt">
                  <v:stroke miterlimit="4" joinstyle="miter"/>
                  <v:textbox inset="3pt,3pt,3pt,3pt"/>
                </v:oval>
                <v:line id="Line" o:spid="_x0000_s1095" style="position:absolute;visibility:visible;mso-wrap-style:square" from="16002,2032" to="16129,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8e9sUAAADcAAAADwAAAGRycy9kb3ducmV2LnhtbESPQWvCQBSE7wX/w/IEb81GsSoxq9hC&#10;oJceqhY9PrLPbDD7Ns1uk/TfdwuFHoeZ+YbJ96NtRE+drx0rmCcpCOLS6ZorBedT8bgB4QOyxsYx&#10;KfgmD/vd5CHHTLuB36k/hkpECPsMFZgQ2kxKXxqy6BPXEkfv5jqLIcqukrrDIcJtIxdpupIWa44L&#10;Blt6MVTej19WwdNHv6qvp+fCXt6K8yehHtZGKzWbjoctiEBj+A//tV+1gsV6Cb9n4h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8e9sUAAADcAAAADwAAAAAAAAAA&#10;AAAAAAChAgAAZHJzL2Rvd25yZXYueG1sUEsFBgAAAAAEAAQA+QAAAJMDAAAAAA==&#10;" stroked="f" strokeweight="1pt">
                  <v:stroke miterlimit="4" joinstyle="miter"/>
                </v:line>
                <v:oval id="Circle" o:spid="_x0000_s1096" style="position:absolute;left:20447;top:19431;width:1092;height: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Xi8UA&#10;AADcAAAADwAAAGRycy9kb3ducmV2LnhtbESPQWvCQBSE74X+h+UVetNNhKpNXYO0CCqIqO39kX3N&#10;hmbfhuw2Sf31riD0OMzMN8wiH2wtOmp95VhBOk5AEBdOV1wq+DyvR3MQPiBrrB2Tgj/ykC8fHxaY&#10;adfzkbpTKEWEsM9QgQmhyaT0hSGLfuwa4uh9u9ZiiLItpW6xj3Bby0mSTKXFiuOCwYbeDRU/p1+r&#10;wM7Wu5TNvvsy+8OHvhSrzeu2V+r5aVi9gQg0hP/wvb3RCiazF7idi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2heLxQAAANwAAAAPAAAAAAAAAAAAAAAAAJgCAABkcnMv&#10;ZG93bnJldi54bWxQSwUGAAAAAAQABAD1AAAAigMAAAAA&#10;" filled="f" stroked="f" strokeweight="1pt">
                  <v:stroke miterlimit="4" joinstyle="miter"/>
                  <v:textbox inset="3pt,3pt,3pt,3pt"/>
                </v:oval>
                <v:oval id="Circle" o:spid="_x0000_s1097" style="position:absolute;left:14478;top:23495;width:939;height: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J/MQA&#10;AADcAAAADwAAAGRycy9kb3ducmV2LnhtbESPT4vCMBTE74LfITzB25rqQXerUWQXwRVkWf/cH82z&#10;KTYvpYlt109vhAWPw8z8hlmsOluKhmpfOFYwHiUgiDOnC84VnI6bt3cQPiBrLB2Tgj/ysFr2ewtM&#10;tWv5l5pDyEWEsE9RgQmhSqX0mSGLfuQq4uhdXG0xRFnnUtfYRrgt5SRJptJiwXHBYEWfhrLr4WYV&#10;2NlmN2azb85m//Ol79l6+/HdKjUcdOs5iEBdeIX/21utYDKbwv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IifzEAAAA3AAAAA8AAAAAAAAAAAAAAAAAmAIAAGRycy9k&#10;b3ducmV2LnhtbFBLBQYAAAAABAAEAPUAAACJAwAAAAA=&#10;" filled="f" stroked="f" strokeweight="1pt">
                  <v:stroke miterlimit="4" joinstyle="miter"/>
                  <v:textbox inset="3pt,3pt,3pt,3pt"/>
                </v:oval>
                <v:oval id="Circle" o:spid="_x0000_s1098" style="position:absolute;left:14478;top:27432;width:1092;height: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sZ8QA&#10;AADcAAAADwAAAGRycy9kb3ducmV2LnhtbESPT2vCQBTE7wW/w/IEb3WjB1Ojq4hF0IIU/90f2Wc2&#10;mH0bstsk9tN3C4Ueh5n5DbNc97YSLTW+dKxgMk5AEOdOl1wouF52r28gfEDWWDkmBU/ysF4NXpaY&#10;adfxidpzKESEsM9QgQmhzqT0uSGLfuxq4ujdXWMxRNkUUjfYRbit5DRJZtJiyXHBYE1bQ/nj/GUV&#10;2HT3MWFzbG/m+Pmuv/PNfn7olBoN+80CRKA+/If/2nutYJq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ELGfEAAAA3AAAAA8AAAAAAAAAAAAAAAAAmAIAAGRycy9k&#10;b3ducmV2LnhtbFBLBQYAAAAABAAEAPUAAACJAwAAAAA=&#10;" filled="f" stroked="f" strokeweight="1pt">
                  <v:stroke miterlimit="4" joinstyle="miter"/>
                  <v:textbox inset="3pt,3pt,3pt,3pt"/>
                </v:oval>
                <v:oval id="Circle" o:spid="_x0000_s1099" style="position:absolute;left:16002;top:5969;width:76;height: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u4FcIA&#10;AADcAAAADwAAAGRycy9kb3ducmV2LnhtbERPz2vCMBS+C/sfwhvspqk9rFqNUjYENyiim/dH89aU&#10;NS+lydpuf/1yEDx+fL+3+8m2YqDeN44VLBcJCOLK6YZrBZ8fh/kKhA/IGlvHpOCXPOx3D7Mt5tqN&#10;fKbhEmoRQ9jnqMCE0OVS+sqQRb9wHXHkvlxvMUTY11L3OMZw28o0SZ6lxYZjg8GOXgxV35cfq8Bm&#10;h/clm3K4mvL0qv+q4rh+G5V6epyKDYhAU7iLb+6jVpBmcW08E4+A3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27gVwgAAANwAAAAPAAAAAAAAAAAAAAAAAJgCAABkcnMvZG93&#10;bnJldi54bWxQSwUGAAAAAAQABAD1AAAAhwMAAAAA&#10;" filled="f" stroked="f" strokeweight="1pt">
                  <v:stroke miterlimit="4" joinstyle="miter"/>
                  <v:textbox inset="3pt,3pt,3pt,3pt"/>
                </v:oval>
                <v:oval id="Circle" o:spid="_x0000_s1100" style="position:absolute;left:19431;top:21463;width:1117;height:11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cdjsUA&#10;AADcAAAADwAAAGRycy9kb3ducmV2LnhtbESPT2vCQBTE74V+h+UVeqsbPWhN3QRpEawgxT+9P7LP&#10;bDD7NmTXJO2ndwXB4zAzv2EW+WBr0VHrK8cKxqMEBHHhdMWlguNh9fYOwgdkjbVjUvBHHvLs+WmB&#10;qXY976jbh1JECPsUFZgQmlRKXxiy6EeuIY7eybUWQ5RtKXWLfYTbWk6SZCotVhwXDDb0aag47y9W&#10;gZ2tNmM22+7XbH++9H+xXM+/e6VeX4blB4hAQ3iE7+21VjCZzeF2Jh4B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x2OxQAAANwAAAAPAAAAAAAAAAAAAAAAAJgCAABkcnMv&#10;ZG93bnJldi54bWxQSwUGAAAAAAQABAD1AAAAigMAAAAA&#10;" filled="f" stroked="f" strokeweight="1pt">
                  <v:stroke miterlimit="4" joinstyle="miter"/>
                  <v:textbox inset="3pt,3pt,3pt,3pt"/>
                </v:oval>
                <v:oval id="Circle" o:spid="_x0000_s1101" style="position:absolute;left:19939;top:2032;width:25;height: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ENMEA&#10;AADcAAAADwAAAGRycy9kb3ducmV2LnhtbERPy4rCMBTdD/gP4QruxlQX6lSjiCKoIMP42F+aa1Ns&#10;bkoT2858vVkIszyc92LV2VI0VPvCsYLRMAFBnDldcK7getl9zkD4gKyxdEwKfsnDatn7WGCqXcs/&#10;1JxDLmII+xQVmBCqVEqfGbLoh64ijtzd1RZDhHUudY1tDLelHCfJRFosODYYrGhjKHucn1aBne6O&#10;Izan5mZO31v9l633X4dWqUG/W89BBOrCv/jt3msF41mcH8/EI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4xDTBAAAA3AAAAA8AAAAAAAAAAAAAAAAAmAIAAGRycy9kb3du&#10;cmV2LnhtbFBLBQYAAAAABAAEAPUAAACGAwAAAAA=&#10;" filled="f" stroked="f" strokeweight="1pt">
                  <v:stroke miterlimit="4" joinstyle="miter"/>
                  <v:textbox inset="3pt,3pt,3pt,3pt"/>
                </v:oval>
                <v:oval id="Circle" o:spid="_x0000_s1102" style="position:absolute;left:19685;top:13716;width:558;height:5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hr8QA&#10;AADcAAAADwAAAGRycy9kb3ducmV2LnhtbESPT2vCQBTE7wW/w/IEb3UTD1ajq4hF0IIU/90f2Wc2&#10;mH0bstsk9tN3C4Ueh5n5DbNc97YSLTW+dKwgHScgiHOnSy4UXC+71xkIH5A1Vo5JwZM8rFeDlyVm&#10;2nV8ovYcChEh7DNUYEKoMyl9bsiiH7uaOHp311gMUTaF1A12EW4rOUmSqbRYclwwWNPWUP44f1kF&#10;9m33kbI5tjdz/HzX3/lmPz90So2G/WYBIlAf/sN/7b1WMJml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0Ya/EAAAA3AAAAA8AAAAAAAAAAAAAAAAAmAIAAGRycy9k&#10;b3ducmV2LnhtbFBLBQYAAAAABAAEAPUAAACJAwAAAAA=&#10;" filled="f" stroked="f" strokeweight="1pt">
                  <v:stroke miterlimit="4" joinstyle="miter"/>
                  <v:textbox inset="3pt,3pt,3pt,3pt"/>
                </v:oval>
                <v:oval id="Circle" o:spid="_x0000_s1103" style="position:absolute;left:19812;top:9906;width:330;height: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2MQA&#10;AADcAAAADwAAAGRycy9kb3ducmV2LnhtbESPT2vCQBTE7wW/w/IEb3VjDlajq4hF0IIU/90f2Wc2&#10;mH0bstsk9tN3C4Ueh5n5DbNc97YSLTW+dKxgMk5AEOdOl1wouF52rzMQPiBrrByTgid5WK8GL0vM&#10;tOv4RO05FCJC2GeowIRQZ1L63JBFP3Y1cfTurrEYomwKqRvsItxWMk2SqbRYclwwWNPWUP44f1kF&#10;9m33MWFzbG/m+Pmuv/PNfn7olBoN+80CRKA+/If/2nutIJ2l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m/9jEAAAA3AAAAA8AAAAAAAAAAAAAAAAAmAIAAGRycy9k&#10;b3ducmV2LnhtbFBLBQYAAAAABAAEAPUAAACJAwAAAAA=&#10;" filled="f" stroked="f" strokeweight="1pt">
                  <v:stroke miterlimit="4" joinstyle="miter"/>
                  <v:textbox inset="3pt,3pt,3pt,3pt"/>
                </v:oval>
                <v:oval id="Circle" o:spid="_x0000_s1104" style="position:absolute;left:20955;top:3937;width:101;height: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aQ8UA&#10;AADcAAAADwAAAGRycy9kb3ducmV2LnhtbESPQWvCQBSE7wX/w/IEb7pRodXUTRCLoAUp1fb+yL5m&#10;g9m3IbtNYn99tyD0OMzMN8wmH2wtOmp95VjBfJaAIC6crrhU8HHZT1cgfEDWWDsmBTfykGejhw2m&#10;2vX8Tt05lCJC2KeowITQpFL6wpBFP3MNcfS+XGsxRNmWUrfYR7it5SJJHqXFiuOCwYZ2horr+dsq&#10;sE/71zmbU/dpTm8v+qfYHtbHXqnJeNg+gwg0hP/wvX3QCharJ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lpDxQAAANwAAAAPAAAAAAAAAAAAAAAAAJgCAABkcnMv&#10;ZG93bnJldi54bWxQSwUGAAAAAAQABAD1AAAAigMAAAAA&#10;" filled="f" stroked="f" strokeweight="1pt">
                  <v:stroke miterlimit="4" joinstyle="miter"/>
                  <v:textbox inset="3pt,3pt,3pt,3pt"/>
                </v:oval>
                <v:oval id="Circle" o:spid="_x0000_s1105" style="position:absolute;left:19558;top:17526;width:838;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CN8UA&#10;AADcAAAADwAAAGRycy9kb3ducmV2LnhtbESPQWvCQBSE7wX/w/IEb7pRpNXUTRCLoAUp1fb+yL5m&#10;g9m3IbtNYn99tyD0OMzMN8wmH2wtOmp95VjBfJaAIC6crrhU8HHZT1cgfEDWWDsmBTfykGejhw2m&#10;2vX8Tt05lCJC2KeowITQpFL6wpBFP3MNcfS+XGsxRNmWUrfYR7it5SJJHqXFiuOCwYZ2horr+dsq&#10;sE/71zmbU/dpTm8v+qfYHtbHXqnJeNg+gwg0hP/wvX3QCharJ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Q8I3xQAAANwAAAAPAAAAAAAAAAAAAAAAAJgCAABkcnMv&#10;ZG93bnJldi54bWxQSwUGAAAAAAQABAD1AAAAigMAAAAA&#10;" filled="f" stroked="f" strokeweight="1pt">
                  <v:stroke miterlimit="4" joinstyle="miter"/>
                  <v:textbox inset="3pt,3pt,3pt,3pt"/>
                </v:oval>
                <v:line id="Line" o:spid="_x0000_s1106" style="position:absolute;visibility:visible;mso-wrap-style:square" from="20955,0" to="21082,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bLSsUAAADcAAAADwAAAGRycy9kb3ducmV2LnhtbESPzWrDMBCE74G+g9hCb4lcQ9LgRDFt&#10;wNBLD80PyXGxNpaJtXItxXbfvgoEehxm5htmnY+2ET11vnas4HWWgCAuna65UnDYF9MlCB+QNTaO&#10;ScEvecg3T5M1ZtoN/E39LlQiQthnqMCE0GZS+tKQRT9zLXH0Lq6zGKLsKqk7HCLcNjJNkoW0WHNc&#10;MNjS1lB53d2sgvmxX9Tn/UdhT1/F4YdQD29GK/XyPL6vQAQaw3/40f7UCtLlHO5n4hG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2bLSsUAAADcAAAADwAAAAAAAAAA&#10;AAAAAAChAgAAZHJzL2Rvd25yZXYueG1sUEsFBgAAAAAEAAQA+QAAAJMDAAAAAA==&#10;" stroked="f" strokeweight="1pt">
                  <v:stroke miterlimit="4" joinstyle="miter"/>
                </v:line>
                <v:oval id="Circle" o:spid="_x0000_s1107" style="position:absolute;left:20701;top:11811;width:508;height: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3528UA&#10;AADcAAAADwAAAGRycy9kb3ducmV2LnhtbESPzWrDMBCE74W+g9hCbomcHPLjRjahJZAGQojb3hdr&#10;a5laK2MptpunjwqFHoeZ+YbZ5qNtRE+drx0rmM8SEMSl0zVXCj7e99M1CB+QNTaOScEPecizx4ct&#10;ptoNfKG+CJWIEPYpKjAhtKmUvjRk0c9cSxy9L9dZDFF2ldQdDhFuG7lIkqW0WHNcMNjSi6Hyu7ha&#10;BXa1P87ZnPpPczq/6lu5O2zeBqUmT+PuGUSgMfyH/9oHrWCxXsLvmXg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3fnbxQAAANwAAAAPAAAAAAAAAAAAAAAAAJgCAABkcnMv&#10;ZG93bnJldi54bWxQSwUGAAAAAAQABAD1AAAAigMAAAAA&#10;" filled="f" stroked="f" strokeweight="1pt">
                  <v:stroke miterlimit="4" joinstyle="miter"/>
                  <v:textbox inset="3pt,3pt,3pt,3pt"/>
                </v:oval>
                <v:oval id="Circle" o:spid="_x0000_s1108" style="position:absolute;left:17907;top:9906;width:279;height: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FcQMUA&#10;AADcAAAADwAAAGRycy9kb3ducmV2LnhtbESPT2vCQBTE74V+h+UVeqsbPVQb3QRpEawgpf65P7LP&#10;bDD7NmS3SfTTu4LQ4zAzv2EW+WBr0VHrK8cKxqMEBHHhdMWlgsN+9TYD4QOyxtoxKbiQhzx7flpg&#10;ql3Pv9TtQikihH2KCkwITSqlLwxZ9CPXEEfv5FqLIcq2lLrFPsJtLSdJ8i4tVhwXDDb0aag47/6s&#10;AjtdbcZstt3RbH++9LVYrj++e6VeX4blHESgIfyHH+21VjCZTeF+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VxAxQAAANwAAAAPAAAAAAAAAAAAAAAAAJgCAABkcnMv&#10;ZG93bnJldi54bWxQSwUGAAAAAAQABAD1AAAAigMAAAAA&#10;" filled="f" stroked="f" strokeweight="1pt">
                  <v:stroke miterlimit="4" joinstyle="miter"/>
                  <v:textbox inset="3pt,3pt,3pt,3pt"/>
                </v:oval>
                <v:oval id="Circle" o:spid="_x0000_s1109" style="position:absolute;left:20828;top:7874;width:279;height: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IMsEA&#10;AADcAAAADwAAAGRycy9kb3ducmV2LnhtbERPy4rCMBTdD/gP4QruxlQX6lSjiCKoIMP42F+aa1Ns&#10;bkoT2858vVkIszyc92LV2VI0VPvCsYLRMAFBnDldcK7getl9zkD4gKyxdEwKfsnDatn7WGCqXcs/&#10;1JxDLmII+xQVmBCqVEqfGbLoh64ijtzd1RZDhHUudY1tDLelHCfJRFosODYYrGhjKHucn1aBne6O&#10;Izan5mZO31v9l633X4dWqUG/W89BBOrCv/jt3msF41lcG8/EI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OyDLBAAAA3AAAAA8AAAAAAAAAAAAAAAAAmAIAAGRycy9kb3du&#10;cmV2LnhtbFBLBQYAAAAABAAEAPUAAACGAwAAAAA=&#10;" filled="f" stroked="f" strokeweight="1pt">
                  <v:stroke miterlimit="4" joinstyle="miter"/>
                  <v:textbox inset="3pt,3pt,3pt,3pt"/>
                </v:oval>
                <v:oval id="Circle" o:spid="_x0000_s1110" style="position:absolute;left:20574;top:15621;width:787;height:7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JtqcUA&#10;AADcAAAADwAAAGRycy9kb3ducmV2LnhtbESPT2vCQBTE74V+h+UVeqsbPbQa3QRpEWxBpP65P7LP&#10;bDD7NmS3SfTTu4LQ4zAzv2EW+WBr0VHrK8cKxqMEBHHhdMWlgsN+9TYF4QOyxtoxKbiQhzx7flpg&#10;ql3Pv9TtQikihH2KCkwITSqlLwxZ9CPXEEfv5FqLIcq2lLrFPsJtLSdJ8i4tVhwXDDb0aag47/6s&#10;Avux+hmz2XRHs9l+6WuxXM++e6VeX4blHESgIfyHH+21VjCZzuB+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m2pxQAAANwAAAAPAAAAAAAAAAAAAAAAAJgCAABkcnMv&#10;ZG93bnJldi54bWxQSwUGAAAAAAQABAD1AAAAigMAAAAA&#10;" filled="f" stroked="f" strokeweight="1pt">
                  <v:stroke miterlimit="4" joinstyle="miter"/>
                  <v:textbox inset="3pt,3pt,3pt,3pt"/>
                </v:oval>
                <v:oval id="Circle" o:spid="_x0000_s1111" style="position:absolute;left:17526;top:21463;width:990;height: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S6cIA&#10;AADcAAAADwAAAGRycy9kb3ducmV2LnhtbERPz2vCMBS+C/sfwhvspqkeNluNIhOhE4qs2+6P5tmU&#10;NS+liW3nX78cBjt+fL+3+8m2YqDeN44VLBcJCOLK6YZrBZ8fp/kahA/IGlvHpOCHPOx3D7MtZtqN&#10;/E5DGWoRQ9hnqMCE0GVS+sqQRb9wHXHkrq63GCLsa6l7HGO4beUqSZ6lxYZjg8GOXg1V3+XNKrAv&#10;p/OSTTF8meJy1PfqkKdvo1JPj9NhAyLQFP7Ff+5cK1ilcX48E4+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VLpwgAAANwAAAAPAAAAAAAAAAAAAAAAAJgCAABkcnMvZG93&#10;bnJldi54bWxQSwUGAAAAAAQABAD1AAAAhwMAAAAA&#10;" filled="f" stroked="f" strokeweight="1pt">
                  <v:stroke miterlimit="4" joinstyle="miter"/>
                  <v:textbox inset="3pt,3pt,3pt,3pt"/>
                </v:oval>
                <v:oval id="Circle" o:spid="_x0000_s1112" style="position:absolute;left:18923;top:7874;width:228;height:2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33csQA&#10;AADcAAAADwAAAGRycy9kb3ducmV2LnhtbESPT2vCQBTE7wW/w/IEb3UTD7ZGVxGLoAUp/rs/ss9s&#10;MPs2ZLdJ7KfvFgoeh5n5DbNY9bYSLTW+dKwgHScgiHOnSy4UXM7b13cQPiBrrByTggd5WC0HLwvM&#10;tOv4SO0pFCJC2GeowIRQZ1L63JBFP3Y1cfRurrEYomwKqRvsItxWcpIkU2mx5LhgsKaNofx++rYK&#10;7Nv2M2VzaK/m8PWhf/L1brbvlBoN+/UcRKA+PMP/7Z1WMJml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t93LEAAAA3AAAAA8AAAAAAAAAAAAAAAAAmAIAAGRycy9k&#10;b3ducmV2LnhtbFBLBQYAAAAABAAEAPUAAACJAwAAAAA=&#10;" filled="f" stroked="f" strokeweight="1pt">
                  <v:stroke miterlimit="4" joinstyle="miter"/>
                  <v:textbox inset="3pt,3pt,3pt,3pt"/>
                </v:oval>
                <v:oval id="Circle" o:spid="_x0000_s1113" style="position:absolute;left:17653;top:17653;width:736;height:7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9pBcQA&#10;AADcAAAADwAAAGRycy9kb3ducmV2LnhtbESPT2vCQBTE7wW/w/IEb3VjDrZGVxGLoAUp/rs/ss9s&#10;MPs2ZLdJ7KfvFgoeh5n5DbNY9bYSLTW+dKxgMk5AEOdOl1wouJy3r+8gfEDWWDkmBQ/ysFoOXhaY&#10;adfxkdpTKESEsM9QgQmhzqT0uSGLfuxq4ujdXGMxRNkUUjfYRbitZJokU2mx5LhgsKaNofx++rYK&#10;7Nv2c8Lm0F7N4etD/+Tr3WzfKTUa9us5iEB9eIb/2zutIJ2l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aQXEAAAA3AAAAA8AAAAAAAAAAAAAAAAAmAIAAGRycy9k&#10;b3ducmV2LnhtbFBLBQYAAAAABAAEAPUAAACJAwAAAAA=&#10;" filled="f" stroked="f" strokeweight="1pt">
                  <v:stroke miterlimit="4" joinstyle="miter"/>
                  <v:textbox inset="3pt,3pt,3pt,3pt"/>
                </v:oval>
                <v:oval id="Circle" o:spid="_x0000_s1114" style="position:absolute;left:17780;top:13716;width:508;height: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MnsUA&#10;AADcAAAADwAAAGRycy9kb3ducmV2LnhtbESPQWvCQBSE70L/w/IKvelGC1pTN0FaBC2IaNv7I/ua&#10;Dc2+DdltEv31XUHwOMzMN8wqH2wtOmp95VjBdJKAIC6crrhU8PW5Gb+A8AFZY+2YFJzJQ549jFaY&#10;atfzkbpTKEWEsE9RgQmhSaX0hSGLfuIa4uj9uNZiiLItpW6xj3Bby1mSzKXFiuOCwYbeDBW/pz+r&#10;wC42H1M2++7b7A/v+lKst8tdr9TT47B+BRFoCPfwrb3VCmbLZ7ie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c8yexQAAANwAAAAPAAAAAAAAAAAAAAAAAJgCAABkcnMv&#10;ZG93bnJldi54bWxQSwUGAAAAAAQABAD1AAAAigMAAAAA&#10;" filled="f" stroked="f" strokeweight="1pt">
                  <v:stroke miterlimit="4" joinstyle="miter"/>
                  <v:textbox inset="3pt,3pt,3pt,3pt"/>
                </v:oval>
                <v:shape id="Shape" o:spid="_x0000_s1115" style="position:absolute;left:15494;top:29336;width:1117;height:953;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1w8EA&#10;AADcAAAADwAAAGRycy9kb3ducmV2LnhtbESPzarCMBSE94LvEI7gTlPlXtFqFPEi6NIfcHtIjm2x&#10;OalNtPXtzQXB5TAz3zCLVWtL8aTaF44VjIYJCGLtTMGZgvNpO5iC8AHZYOmYFLzIw2rZ7SwwNa7h&#10;Az2PIRMRwj5FBXkIVSql1zlZ9ENXEUfv6mqLIco6k6bGJsJtKcdJMpEWC44LOVa0yUnfjg+rQF+S&#10;qR1tfvd/Wrfhvrs1W7fOlOr32vUcRKA2fMOf9s4oGM9+4P9MP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gdcPBAAAA3AAAAA8AAAAAAAAAAAAAAAAAmAIAAGRycy9kb3du&#10;cmV2LnhtbFBLBQYAAAAABAAEAPUAAACGAwAAAAA=&#10;" path="m21600,12672c21600,5472,16691,,10800,,4664,,,5760,,12672v,3456,1227,6624,3191,8928l18655,21600v1718,-2304,2945,-5472,2945,-8928xe" filled="f" stroked="f" strokeweight="1pt">
                  <v:stroke miterlimit="4" joinstyle="miter"/>
                  <v:path arrowok="t" o:extrusionok="f" o:connecttype="custom" o:connectlocs="55881,47626;55881,47626;55881,47626;55881,47626" o:connectangles="0,90,180,270"/>
                </v:shape>
                <v:oval id="Circle" o:spid="_x0000_s1116" style="position:absolute;left:18542;top:19431;width:990;height: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bxccUA&#10;AADcAAAADwAAAGRycy9kb3ducmV2LnhtbESPQWvCQBSE70L/w/IKvelGoVpTN0FaBC2IaNv7I/ua&#10;Dc2+DdltEv31XUHwOMzMN8wqH2wtOmp95VjBdJKAIC6crrhU8PW5Gb+A8AFZY+2YFJzJQ549jFaY&#10;atfzkbpTKEWEsE9RgQmhSaX0hSGLfuIa4uj9uNZiiLItpW6xj3Bby1mSzKXFiuOCwYbeDBW/pz+r&#10;wC42H1M2++7b7A/v+lKst8tdr9TT47B+BRFoCPfwrb3VCmbLZ7ie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1vFxxQAAANwAAAAPAAAAAAAAAAAAAAAAAJgCAABkcnMv&#10;ZG93bnJldi54bWxQSwUGAAAAAAQABAD1AAAAigMAAAAA&#10;" filled="f" stroked="f" strokeweight="1pt">
                  <v:stroke miterlimit="4" joinstyle="miter"/>
                  <v:textbox inset="3pt,3pt,3pt,3pt"/>
                </v:oval>
                <v:oval id="Circle" o:spid="_x0000_s1117" style="position:absolute;left:18923;top:3937;width:76;height: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vBsQA&#10;AADcAAAADwAAAGRycy9kb3ducmV2LnhtbESPQWvCQBSE7wX/w/KE3upGD1ajq0iLYAURo94f2Wc2&#10;mH0bstsk9dd3CwWPw8x8wyzXva1ES40vHSsYjxIQxLnTJRcKLuft2wyED8gaK8ek4Ic8rFeDlyWm&#10;2nV8ojYLhYgQ9ikqMCHUqZQ+N2TRj1xNHL2bayyGKJtC6ga7CLeVnCTJVFosOS4YrOnDUH7Pvq0C&#10;+77dj9kc2qs5HD/1I9/s5l+dUq/DfrMAEagPz/B/e6cVTOZT+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EbwbEAAAA3AAAAA8AAAAAAAAAAAAAAAAAmAIAAGRycy9k&#10;b3ducmV2LnhtbFBLBQYAAAAABAAEAPUAAACJAwAAAAA=&#10;" filled="f" stroked="f" strokeweight="1pt">
                  <v:stroke miterlimit="4" joinstyle="miter"/>
                  <v:textbox inset="3pt,3pt,3pt,3pt"/>
                </v:oval>
                <v:oval id="Circle" o:spid="_x0000_s1118" style="position:absolute;left:18669;top:15621;width:685;height:6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KncUA&#10;AADcAAAADwAAAGRycy9kb3ducmV2LnhtbESPT2vCQBTE74V+h+UVeqsbPWhN3QRpEawgxT+9P7LP&#10;bDD7NmTXJO2ndwXB4zAzv2EW+WBr0VHrK8cKxqMEBHHhdMWlguNh9fYOwgdkjbVjUvBHHvLs+WmB&#10;qXY976jbh1JECPsUFZgQmlRKXxiy6EeuIY7eybUWQ5RtKXWLfYTbWk6SZCotVhwXDDb0aag47y9W&#10;gZ2tNmM22+7XbH++9H+xXM+/e6VeX4blB4hAQ3iE7+21VjCZz+B2Jh4B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MqdxQAAANwAAAAPAAAAAAAAAAAAAAAAAJgCAABkcnMv&#10;ZG93bnJldi54bWxQSwUGAAAAAAQABAD1AAAAigMAAAAA&#10;" filled="f" stroked="f" strokeweight="1pt">
                  <v:stroke miterlimit="4" joinstyle="miter"/>
                  <v:textbox inset="3pt,3pt,3pt,3pt"/>
                </v:oval>
                <v:oval id="Circle" o:spid="_x0000_s1119" style="position:absolute;left:19939;top:5969;width:152;height: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de78IA&#10;AADcAAAADwAAAGRycy9kb3ducmV2LnhtbERPz2vCMBS+C/sfwhvspqkeNluNIhOhE4qs2+6P5tmU&#10;NS+liW3nX78cBjt+fL+3+8m2YqDeN44VLBcJCOLK6YZrBZ8fp/kahA/IGlvHpOCHPOx3D7MtZtqN&#10;/E5DGWoRQ9hnqMCE0GVS+sqQRb9wHXHkrq63GCLsa6l7HGO4beUqSZ6lxYZjg8GOXg1V3+XNKrAv&#10;p/OSTTF8meJy1PfqkKdvo1JPj9NhAyLQFP7Ff+5cK1ilcW08E4+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117vwgAAANwAAAAPAAAAAAAAAAAAAAAAAJgCAABkcnMvZG93&#10;bnJldi54bWxQSwUGAAAAAAQABAD1AAAAhwMAAAAA&#10;" filled="f" stroked="f" strokeweight="1pt">
                  <v:stroke miterlimit="4" joinstyle="miter"/>
                  <v:textbox inset="3pt,3pt,3pt,3pt"/>
                </v:oval>
                <v:oval id="Circle" o:spid="_x0000_s1120" style="position:absolute;left:16764;top:11811;width:381;height: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7dMQA&#10;AADcAAAADwAAAGRycy9kb3ducmV2LnhtbESPT2vCQBTE7wW/w/IEb3WjB9tEVxGLoAUp/rs/ss9s&#10;MPs2ZLdJ7KfvFgoeh5n5DbNY9bYSLTW+dKxgMk5AEOdOl1wouJy3r+8gfEDWWDkmBQ/ysFoOXhaY&#10;adfxkdpTKESEsM9QgQmhzqT0uSGLfuxq4ujdXGMxRNkUUjfYRbit5DRJZtJiyXHBYE0bQ/n99G0V&#10;2Lft54TNob2aw9eH/snXu3TfKTUa9us5iEB9eIb/2zutYJqm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b+3TEAAAA3AAAAA8AAAAAAAAAAAAAAAAAmAIAAGRycy9k&#10;b3ducmV2LnhtbFBLBQYAAAAABAAEAPUAAACJAwAAAAA=&#10;" filled="f" stroked="f" strokeweight="1pt">
                  <v:stroke miterlimit="4" joinstyle="miter"/>
                  <v:textbox inset="3pt,3pt,3pt,3pt"/>
                </v:oval>
                <v:oval id="Circle" o:spid="_x0000_s1121" style="position:absolute;left:5842;top:29845;width:330;height: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I88EA&#10;AADcAAAADwAAAGRycy9kb3ducmV2LnhtbERPXWvCMBR9F/Yfwh3sTVMVplajyERwAxGrvl+aa1PW&#10;3JQmtt1+/fIw8PFwvleb3laipcaXjhWMRwkI4tzpkgsF18t+OAfhA7LGyjEp+CEPm/XLYIWpdh2f&#10;qc1CIWII+xQVmBDqVEqfG7LoR64mjtzdNRZDhE0hdYNdDLeVnCTJu7RYcmwwWNOHofw7e1gFdrb/&#10;GrM5tjdzPO30b749LD47pd5e++0SRKA+PMX/7oNWME3i/HgmHg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KyPPBAAAA3AAAAA8AAAAAAAAAAAAAAAAAmAIAAGRycy9kb3du&#10;cmV2LnhtbFBLBQYAAAAABAAEAPUAAACGAwAAAAA=&#10;" filled="f" stroked="f" strokeweight="1pt">
                  <v:stroke miterlimit="4" joinstyle="miter"/>
                  <v:textbox inset="3pt,3pt,3pt,3pt"/>
                </v:oval>
                <v:oval id="Circle" o:spid="_x0000_s1122" style="position:absolute;left:4064;top:13970;width:25;height: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ZtaMUA&#10;AADcAAAADwAAAGRycy9kb3ducmV2LnhtbESPQWvCQBSE7wX/w/KE3uomFtSmriIWwRZEjO39kX1m&#10;g9m3IbtNUn99Vyj0OMzMN8xyPdhadNT6yrGCdJKAIC6crrhU8HnePS1A+ICssXZMCn7Iw3o1elhi&#10;pl3PJ+ryUIoIYZ+hAhNCk0npC0MW/cQ1xNG7uNZiiLItpW6xj3Bby2mSzKTFiuOCwYa2hopr/m0V&#10;2PnuI2Vz6L7M4fimb8Vm//LeK/U4HjavIAIN4T/8195rBc9JCvc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Bm1oxQAAANwAAAAPAAAAAAAAAAAAAAAAAJgCAABkcnMv&#10;ZG93bnJldi54bWxQSwUGAAAAAAQABAD1AAAAigMAAAAA&#10;" filled="f" stroked="f" strokeweight="1pt">
                  <v:stroke miterlimit="4" joinstyle="miter"/>
                  <v:textbox inset="3pt,3pt,3pt,3pt"/>
                </v:oval>
                <v:oval id="Circle" o:spid="_x0000_s1123" style="position:absolute;left:4953;top:16002;width:101;height: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zH8QA&#10;AADcAAAADwAAAGRycy9kb3ducmV2LnhtbESPQWvCQBSE70L/w/IK3nSjgrapq0hFUEGktr0/sq/Z&#10;0OzbkF2T6K93BcHjMDPfMPNlZ0vRUO0LxwpGwwQEceZ0wbmCn+/N4A2ED8gaS8ek4EIelouX3hxT&#10;7Vr+ouYUchEh7FNUYEKoUil9ZsiiH7qKOHp/rrYYoqxzqWtsI9yWcpwkU2mx4LhgsKJPQ9n/6WwV&#10;2NlmP2JzaH7N4bjW12y1fd+1SvVfu9UHiEBdeIYf7a1WMEnG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U8x/EAAAA3AAAAA8AAAAAAAAAAAAAAAAAmAIAAGRycy9k&#10;b3ducmV2LnhtbFBLBQYAAAAABAAEAPUAAACJAwAAAAA=&#10;" filled="f" stroked="f" strokeweight="1pt">
                  <v:stroke miterlimit="4" joinstyle="miter"/>
                  <v:textbox inset="3pt,3pt,3pt,3pt"/>
                </v:oval>
                <v:oval id="Circle" o:spid="_x0000_s1124" style="position:absolute;left:5969;top:21844;width:228;height:2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hWhMQA&#10;AADcAAAADwAAAGRycy9kb3ducmV2LnhtbESP3WrCQBSE74W+w3IK3ulGhbamriIVQQWR+nN/yJ5m&#10;Q7NnQ3ZNYp/eLQheDjPzDTNbdLYUDdW+cKxgNExAEGdOF5wrOJ/Wgw8QPiBrLB2Tght5WMxfejNM&#10;tWv5m5pjyEWEsE9RgQmhSqX0mSGLfugq4uj9uNpiiLLOpa6xjXBbynGSvEmLBccFgxV9Gcp+j1er&#10;wL6vdyM2++Zi9oeV/suWm+m2Var/2i0/QQTqwjP8aG+0gkkygf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YVoTEAAAA3AAAAA8AAAAAAAAAAAAAAAAAmAIAAGRycy9k&#10;b3ducmV2LnhtbFBLBQYAAAAABAAEAPUAAACJAwAAAAA=&#10;" filled="f" stroked="f" strokeweight="1pt">
                  <v:stroke miterlimit="4" joinstyle="miter"/>
                  <v:textbox inset="3pt,3pt,3pt,3pt"/>
                </v:oval>
                <v:oval id="Circle" o:spid="_x0000_s1125" style="position:absolute;left:5842;top:25781;width:304;height:3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O8MQA&#10;AADcAAAADwAAAGRycy9kb3ducmV2LnhtbESPQWvCQBSE70L/w/IK3nRjFVtTVxFFUEFKbb0/sq/Z&#10;0OzbkF2TtL/eFQSPw8x8w8yXnS1FQ7UvHCsYDRMQxJnTBecKvr+2gzcQPiBrLB2Tgj/ysFw89eaY&#10;atfyJzWnkIsIYZ+iAhNClUrpM0MW/dBVxNH7cbXFEGWdS11jG+G2lC9JMpUWC44LBitaG8p+Txer&#10;wL5uDyM2x+Zsjh8b/Z+tdrN9q1T/uVu9gwjUhUf43t5pBeNk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xzvDEAAAA3AAAAA8AAAAAAAAAAAAAAAAAmAIAAGRycy9k&#10;b3ducmV2LnhtbFBLBQYAAAAABAAEAPUAAACJAwAAAAA=&#10;" filled="f" stroked="f" strokeweight="1pt">
                  <v:stroke miterlimit="4" joinstyle="miter"/>
                  <v:textbox inset="3pt,3pt,3pt,3pt"/>
                </v:oval>
                <v:oval id="Circle" o:spid="_x0000_s1126" style="position:absolute;left:4953;top:11938;width:50;height: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1ra8QA&#10;AADcAAAADwAAAGRycy9kb3ducmV2LnhtbESPQWvCQBSE70L/w/IK3nRjRVtTVxFFUEFKbb0/sq/Z&#10;0OzbkF2TtL/eFQSPw8x8w8yXnS1FQ7UvHCsYDRMQxJnTBecKvr+2gzcQPiBrLB2Tgj/ysFw89eaY&#10;atfyJzWnkIsIYZ+iAhNClUrpM0MW/dBVxNH7cbXFEGWdS11jG+G2lC9JMpUWC44LBitaG8p+Txer&#10;wL5uDyM2x+Zsjh8b/Z+tdrN9q1T/uVu9gwjUhUf43t5pBeNk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9a2vEAAAA3AAAAA8AAAAAAAAAAAAAAAAAmAIAAGRycy9k&#10;b3ducmV2LnhtbFBLBQYAAAAABAAEAPUAAACJAwAAAAA=&#10;" filled="f" stroked="f" strokeweight="1pt">
                  <v:stroke miterlimit="4" joinstyle="miter"/>
                  <v:textbox inset="3pt,3pt,3pt,3pt"/>
                </v:oval>
                <v:oval id="Circle" o:spid="_x0000_s1127" style="position:absolute;left:4826;top:27813;width:330;height: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HMUA&#10;AADcAAAADwAAAGRycy9kb3ducmV2LnhtbESPQWvCQBSE70L/w/IK3nSTCtqmrkFaBC2I1Lb3R/Y1&#10;G5p9G7JrEv31XUHwOMzMN8wyH2wtOmp95VhBOk1AEBdOV1wq+P7aTJ5B+ICssXZMCs7kIV89jJaY&#10;adfzJ3XHUIoIYZ+hAhNCk0npC0MW/dQ1xNH7da3FEGVbSt1iH+G2lk9JMpcWK44LBht6M1T8HU9W&#10;gV1sPlI2++7H7A/v+lKsty+7Xqnx47B+BRFoCPfwrb3VCmbJHK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UcxQAAANwAAAAPAAAAAAAAAAAAAAAAAJgCAABkcnMv&#10;ZG93bnJldi54bWxQSwUGAAAAAAQABAD1AAAAigMAAAAA&#10;" filled="f" stroked="f" strokeweight="1pt">
                  <v:stroke miterlimit="4" joinstyle="miter"/>
                  <v:textbox inset="3pt,3pt,3pt,3pt"/>
                </v:oval>
                <v:oval id="Circle" o:spid="_x0000_s1128" style="position:absolute;left:4064;top:17907;width:76;height: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NQh8UA&#10;AADcAAAADwAAAGRycy9kb3ducmV2LnhtbESPQWvCQBSE70L/w/IK3nQTBW1T1yAVQQsite39kX3N&#10;hmbfhuyaxP76bkHwOMzMN8wqH2wtOmp95VhBOk1AEBdOV1wq+PzYTZ5A+ICssXZMCq7kIV8/jFaY&#10;adfzO3XnUIoIYZ+hAhNCk0npC0MW/dQ1xNH7dq3FEGVbSt1iH+G2lrMkWUiLFccFgw29Gip+zher&#10;wC53bymbY/dljqet/i02++dDr9T4cdi8gAg0hHv41t5rBfNkCf9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1CHxQAAANwAAAAPAAAAAAAAAAAAAAAAAJgCAABkcnMv&#10;ZG93bnJldi54bWxQSwUGAAAAAAQABAD1AAAAigMAAAAA&#10;" filled="f" stroked="f" strokeweight="1pt">
                  <v:stroke miterlimit="4" joinstyle="miter"/>
                  <v:textbox inset="3pt,3pt,3pt,3pt"/>
                </v:oval>
                <v:oval id="Circle" o:spid="_x0000_s1129" style="position:absolute;left:4953;top:19939;width:203;height: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zE9cEA&#10;AADcAAAADwAAAGRycy9kb3ducmV2LnhtbERPXWvCMBR9F/Yfwh3sTVMVplajyERwAxGrvl+aa1PW&#10;3JQmtt1+/fIw8PFwvleb3laipcaXjhWMRwkI4tzpkgsF18t+OAfhA7LGyjEp+CEPm/XLYIWpdh2f&#10;qc1CIWII+xQVmBDqVEqfG7LoR64mjtzdNRZDhE0hdYNdDLeVnCTJu7RYcmwwWNOHofw7e1gFdrb/&#10;GrM5tjdzPO30b749LD47pd5e++0SRKA+PMX/7oNWME3i2ngmHg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8xPXBAAAA3AAAAA8AAAAAAAAAAAAAAAAAmAIAAGRycy9kb3du&#10;cmV2LnhtbFBLBQYAAAAABAAEAPUAAACGAwAAAAA=&#10;" filled="f" stroked="f" strokeweight="1pt">
                  <v:stroke miterlimit="4" joinstyle="miter"/>
                  <v:textbox inset="3pt,3pt,3pt,3pt"/>
                </v:oval>
                <v:oval id="Circle" o:spid="_x0000_s1130" style="position:absolute;left:4953;top:23876;width:279;height: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hbsUA&#10;AADcAAAADwAAAGRycy9kb3ducmV2LnhtbESPQWvCQBSE74X+h+UVvOnGClpTN0EqghZEatv7I/ua&#10;Dc2+Ddk1if76riD0OMzMN8wqH2wtOmp95VjBdJKAIC6crrhU8PW5Hb+A8AFZY+2YFFzIQ549Pqww&#10;1a7nD+pOoRQRwj5FBSaEJpXSF4Ys+olriKP341qLIcq2lLrFPsJtLZ+TZC4tVhwXDDb0Zqj4PZ2t&#10;ArvYvk/ZHLpvczhu9LVY75b7XqnR07B+BRFoCP/he3unFcySJdzOxCM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GFuxQAAANwAAAAPAAAAAAAAAAAAAAAAAJgCAABkcnMv&#10;ZG93bnJldi54bWxQSwUGAAAAAAQABAD1AAAAigMAAAAA&#10;" filled="f" stroked="f" strokeweight="1pt">
                  <v:stroke miterlimit="4" joinstyle="miter"/>
                  <v:textbox inset="3pt,3pt,3pt,3pt"/>
                </v:oval>
                <v:oval id="Circle" o:spid="_x0000_s1131" style="position:absolute;left:5969;top:17907;width:152;height: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eLsEA&#10;AADcAAAADwAAAGRycy9kb3ducmV2LnhtbERPXWvCMBR9F/wP4Qq+zbQbOFeNIg5BByK67f3SXJti&#10;c1OarK3+evMw8PFwvher3laipcaXjhWkkwQEce50yYWCn+/tywyED8gaK8ek4EYeVsvhYIGZdh2f&#10;qD2HQsQQ9hkqMCHUmZQ+N2TRT1xNHLmLayyGCJtC6ga7GG4r+ZokU2mx5NhgsKaNofx6/rMK7Pv2&#10;K2VzaH/N4fip7/l697HvlBqP+vUcRKA+PMX/7p1W8JbG+fFMPA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TXi7BAAAA3AAAAA8AAAAAAAAAAAAAAAAAmAIAAGRycy9kb3du&#10;cmV2LnhtbFBLBQYAAAAABAAEAPUAAACGAwAAAAA=&#10;" filled="f" stroked="f" strokeweight="1pt">
                  <v:stroke miterlimit="4" joinstyle="miter"/>
                  <v:textbox inset="3pt,3pt,3pt,3pt"/>
                </v:oval>
                <v:line id="Line" o:spid="_x0000_s1132" style="position:absolute;visibility:visible;mso-wrap-style:square" from="6985,8001" to="7112,8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ZXU8UAAADcAAAADwAAAGRycy9kb3ducmV2LnhtbESPT2vCQBTE7wW/w/KE3uomLVWJrmKF&#10;QC891D/o8ZF9ZoPZtzG7Jum37xYKHoeZ+Q2zXA+2Fh21vnKsIJ0kIIgLpysuFRz2+cschA/IGmvH&#10;pOCHPKxXo6clZtr1/E3dLpQiQthnqMCE0GRS+sKQRT9xDXH0Lq61GKJsS6lb7CPc1vI1SabSYsVx&#10;wWBDW0PFdXe3Ct6P3bQ67z9ye/rKDzdC3c+MVup5PGwWIAIN4RH+b39qBW9pCn9n4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ZXU8UAAADcAAAADwAAAAAAAAAA&#10;AAAAAAChAgAAZHJzL2Rvd25yZXYueG1sUEsFBgAAAAAEAAQA+QAAAJMDAAAAAA==&#10;" stroked="f" strokeweight="1pt">
                  <v:stroke miterlimit="4" joinstyle="miter"/>
                </v:line>
                <v:oval id="Circle" o:spid="_x0000_s1133" style="position:absolute;left:6985;top:15875;width:177;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1lwsQA&#10;AADcAAAADwAAAGRycy9kb3ducmV2LnhtbESP3WrCQBSE7wu+w3KE3ukmFvqTuoooggoitXp/yJ5m&#10;g9mzIbsmsU/vFoReDjPzDTOd97YSLTW+dKwgHScgiHOnSy4UnL7Xo3cQPiBrrByTght5mM8GT1PM&#10;tOv4i9pjKESEsM9QgQmhzqT0uSGLfuxq4uj9uMZiiLIppG6wi3BbyUmSvEqLJccFgzUtDeWX49Uq&#10;sG/rXcpm357N/rDSv/li87HtlHoe9otPEIH68B9+tDdawUs6gb8z8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NZcLEAAAA3AAAAA8AAAAAAAAAAAAAAAAAmAIAAGRycy9k&#10;b3ducmV2LnhtbFBLBQYAAAAABAAEAPUAAACJAwAAAAA=&#10;" filled="f" stroked="f" strokeweight="1pt">
                  <v:stroke miterlimit="4" joinstyle="miter"/>
                  <v:textbox inset="3pt,3pt,3pt,3pt"/>
                </v:oval>
                <v:oval id="Circle" o:spid="_x0000_s1134" style="position:absolute;left:6985;top:11938;width:76;height: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HAWcQA&#10;AADcAAAADwAAAGRycy9kb3ducmV2LnhtbESPQWvCQBSE74L/YXlCb3UThdqmriKKYAWRWr0/sq/Z&#10;YPZtyG6TtL/eFQoeh5n5hpkve1uJlhpfOlaQjhMQxLnTJRcKzl/b51cQPiBrrByTgl/ysFwMB3PM&#10;tOv4k9pTKESEsM9QgQmhzqT0uSGLfuxq4uh9u8ZiiLIppG6wi3BbyUmSvEiLJccFgzWtDeXX049V&#10;YGfbfcrm0F7M4bjRf/lq9/bRKfU06lfvIAL14RH+b++0gmk6hf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BwFnEAAAA3AAAAA8AAAAAAAAAAAAAAAAAmAIAAGRycy9k&#10;b3ducmV2LnhtbFBLBQYAAAAABAAEAPUAAACJAwAAAAA=&#10;" filled="f" stroked="f" strokeweight="1pt">
                  <v:stroke miterlimit="4" joinstyle="miter"/>
                  <v:textbox inset="3pt,3pt,3pt,3pt"/>
                </v:oval>
                <v:oval id="Circle" o:spid="_x0000_s1135" style="position:absolute;left:7874;top:25781;width:431;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YLcUA&#10;AADcAAAADwAAAGRycy9kb3ducmV2LnhtbESP3WrCQBSE7wt9h+UI3tVNaulPdBVRBBWkVO39IXvM&#10;BrNnQ3abpH16VxB6OczMN8x03ttKtNT40rGCdJSAIM6dLrlQcDqun95B+ICssXJMCn7Jw3z2+DDF&#10;TLuOv6g9hEJECPsMFZgQ6kxKnxuy6EeuJo7e2TUWQ5RNIXWDXYTbSj4nyau0WHJcMFjT0lB+OfxY&#10;BfZtvUvZ7Ntvs/9c6b98sfnYdkoNB/1iAiJQH/7D9/ZGKxinL3A7E4+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FgtxQAAANwAAAAPAAAAAAAAAAAAAAAAAJgCAABkcnMv&#10;ZG93bnJldi54bWxQSwUGAAAAAAQABAD1AAAAigMAAAAA&#10;" filled="f" stroked="f" strokeweight="1pt">
                  <v:stroke miterlimit="4" joinstyle="miter"/>
                  <v:textbox inset="3pt,3pt,3pt,3pt"/>
                </v:oval>
                <v:oval id="Circle" o:spid="_x0000_s1136" style="position:absolute;left:7747;top:29718;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9tsUA&#10;AADcAAAADwAAAGRycy9kb3ducmV2LnhtbESP3WrCQBSE7wt9h+UI3tVNKv2LriKKoIKUqr0/ZI/Z&#10;YPZsyG6TtE/vCkIvh5n5hpnOe1uJlhpfOlaQjhIQxLnTJRcKTsf10zsIH5A1Vo5JwS95mM8eH6aY&#10;adfxF7WHUIgIYZ+hAhNCnUnpc0MW/cjVxNE7u8ZiiLIppG6wi3BbyeckeZUWS44LBmtaGsovhx+r&#10;wL6tdymbfftt9p8r/ZcvNh/bTqnhoF9MQATqw3/43t5oBeP0BW5n4hG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5P22xQAAANwAAAAPAAAAAAAAAAAAAAAAAJgCAABkcnMv&#10;ZG93bnJldi54bWxQSwUGAAAAAAQABAD1AAAAigMAAAAA&#10;" filled="f" stroked="f" strokeweight="1pt">
                  <v:stroke miterlimit="4" joinstyle="miter"/>
                  <v:textbox inset="3pt,3pt,3pt,3pt"/>
                </v:oval>
                <v:oval id="Circle" o:spid="_x0000_s1137" style="position:absolute;left:5969;top:13970;width:76;height: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jwcQA&#10;AADcAAAADwAAAGRycy9kb3ducmV2LnhtbESPQWvCQBSE74L/YXmCt7qJBdumriKKYAWRWr0/sq/Z&#10;YPZtyG6T2F/vFgoeh5n5hpkve1uJlhpfOlaQThIQxLnTJRcKzl/bp1cQPiBrrByTght5WC6Ggzlm&#10;2nX8Se0pFCJC2GeowIRQZ1L63JBFP3E1cfS+XWMxRNkUUjfYRbit5DRJZtJiyXHBYE1rQ/n19GMV&#10;2JftPmVzaC/mcNzo33y1e/volBqP+tU7iEB9eIT/2zut4Dmdwd+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2Y8HEAAAA3AAAAA8AAAAAAAAAAAAAAAAAmAIAAGRycy9k&#10;b3ducmV2LnhtbFBLBQYAAAAABAAEAPUAAACJAwAAAAA=&#10;" filled="f" stroked="f" strokeweight="1pt">
                  <v:stroke miterlimit="4" joinstyle="miter"/>
                  <v:textbox inset="3pt,3pt,3pt,3pt"/>
                </v:oval>
                <v:oval id="Circle" o:spid="_x0000_s1138" style="position:absolute;left:6858;top:19812;width:279;height: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GWsQA&#10;AADcAAAADwAAAGRycy9kb3ducmV2LnhtbESPQWvCQBSE7wX/w/IEb7pJC7VNXUUsghVEavX+yL5m&#10;g9m3IbtNor/eFYQeh5n5hpkteluJlhpfOlaQThIQxLnTJRcKjj/r8RsIH5A1Vo5JwYU8LOaDpxlm&#10;2nX8Te0hFCJC2GeowIRQZ1L63JBFP3E1cfR+XWMxRNkUUjfYRbit5HOSvEqLJccFgzWtDOXnw59V&#10;YKfrbcpm157Mbv+pr/ly8/7VKTUa9ssPEIH68B9+tDdawUs6hfuZe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6xlrEAAAA3AAAAA8AAAAAAAAAAAAAAAAAmAIAAGRycy9k&#10;b3ducmV2LnhtbFBLBQYAAAAABAAEAPUAAACJAwAAAAA=&#10;" filled="f" stroked="f" strokeweight="1pt">
                  <v:stroke miterlimit="4" joinstyle="miter"/>
                  <v:textbox inset="3pt,3pt,3pt,3pt"/>
                </v:oval>
                <v:oval id="Circle" o:spid="_x0000_s1139" style="position:absolute;left:6858;top:27686;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SKMEA&#10;AADcAAAADwAAAGRycy9kb3ducmV2LnhtbERPXWvCMBR9F/wP4Qq+zbQbOFeNIg5BByK67f3SXJti&#10;c1OarK3+evMw8PFwvher3laipcaXjhWkkwQEce50yYWCn+/tywyED8gaK8ek4EYeVsvhYIGZdh2f&#10;qD2HQsQQ9hkqMCHUmZQ+N2TRT1xNHLmLayyGCJtC6ga7GG4r+ZokU2mx5NhgsKaNofx6/rMK7Pv2&#10;K2VzaH/N4fip7/l697HvlBqP+vUcRKA+PMX/7p1W8JbGtfFMPA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lUijBAAAA3AAAAA8AAAAAAAAAAAAAAAAAmAIAAGRycy9kb3du&#10;cmV2LnhtbFBLBQYAAAAABAAEAPUAAACGAwAAAAA=&#10;" filled="f" stroked="f" strokeweight="1pt">
                  <v:stroke miterlimit="4" joinstyle="miter"/>
                  <v:textbox inset="3pt,3pt,3pt,3pt"/>
                </v:oval>
                <v:line id="Line" o:spid="_x0000_s1140" style="position:absolute;visibility:visible;mso-wrap-style:square" from="6096,10033" to="6223,1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BbVcUAAADcAAAADwAAAGRycy9kb3ducmV2LnhtbESPT2vCQBTE7wW/w/KE3upGRavRVawQ&#10;8OKh/qE9PrLPbDD7Ns1uk/Tbd4VCj8PM/IZZb3tbiZYaXzpWMB4lIIhzp0suFFzO2csChA/IGivH&#10;pOCHPGw3g6c1ptp1/E7tKRQiQtinqMCEUKdS+tyQRT9yNXH0bq6xGKJsCqkb7CLcVnKSJHNpseS4&#10;YLCmvaH8fvq2CmbXdl5+nt8y+3HMLl+Euns1WqnnYb9bgQjUh//wX/ugFUzHS3ici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BbVcUAAADcAAAADwAAAAAAAAAA&#10;AAAAAAChAgAAZHJzL2Rvd25yZXYueG1sUEsFBgAAAAAEAAQA+QAAAJMDAAAAAA==&#10;" stroked="f" strokeweight="1pt">
                  <v:stroke miterlimit="4" joinstyle="miter"/>
                </v:line>
                <v:oval id="Circle" o:spid="_x0000_s1141" style="position:absolute;left:6858;top:23749;width:381;height: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k8EA&#10;AADcAAAADwAAAGRycy9kb3ducmV2LnhtbERPXWvCMBR9F/wP4Qp701QF3apRRBF0IGNuvl+aa1Ns&#10;bkoT285fbx4GPh7O93Ld2VI0VPvCsYLxKAFBnDldcK7g92c/fAfhA7LG0jEp+CMP61W/t8RUu5a/&#10;qTmHXMQQ9ikqMCFUqZQ+M2TRj1xFHLmrqy2GCOtc6hrbGG5LOUmSmbRYcGwwWNHWUHY7360CO99/&#10;jtmcmos5fe30I9scPo6tUm+DbrMAEagLL/G/+6AVTCd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lJPBAAAA3AAAAA8AAAAAAAAAAAAAAAAAmAIAAGRycy9kb3du&#10;cmV2LnhtbFBLBQYAAAAABAAEAPUAAACGAwAAAAA=&#10;" filled="f" stroked="f" strokeweight="1pt">
                  <v:stroke miterlimit="4" joinstyle="miter"/>
                  <v:textbox inset="3pt,3pt,3pt,3pt"/>
                </v:oval>
                <v:oval id="Circle" o:spid="_x0000_s1142" style="position:absolute;left:1016;top:16002;width:25;height: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MxCMQA&#10;AADcAAAADwAAAGRycy9kb3ducmV2LnhtbESP3WrCQBSE7wu+w3KE3ukmFvqTuoooggoitXp/yJ5m&#10;g9mzIbsmsU/vFoReDjPzDTOd97YSLTW+dKwgHScgiHOnSy4UnL7Xo3cQPiBrrByTght5mM8GT1PM&#10;tOv4i9pjKESEsM9QgQmhzqT0uSGLfuxq4uj9uMZiiLIppG6wi3BbyUmSvEqLJccFgzUtDeWX49Uq&#10;sG/rXcpm357N/rDSv/li87HtlHoe9otPEIH68B9+tDdawcskhb8z8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zMQjEAAAA3AAAAA8AAAAAAAAAAAAAAAAAmAIAAGRycy9k&#10;b3ducmV2LnhtbFBLBQYAAAAABAAEAPUAAACJAwAAAAA=&#10;" filled="f" stroked="f" strokeweight="1pt">
                  <v:stroke miterlimit="4" joinstyle="miter"/>
                  <v:textbox inset="3pt,3pt,3pt,3pt"/>
                </v:oval>
                <v:oval id="Circle" o:spid="_x0000_s1143" style="position:absolute;left:1016;top:27940;width:127;height: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Gvf8UA&#10;AADcAAAADwAAAGRycy9kb3ducmV2LnhtbESPQWvCQBSE7wX/w/KE3urGFGybuoooghVEmur9kX3N&#10;BrNvQ3ZNUn+9Wyj0OMzMN8x8OdhadNT6yrGC6SQBQVw4XXGp4PS1fXoF4QOyxtoxKfghD8vF6GGO&#10;mXY9f1KXh1JECPsMFZgQmkxKXxiy6CeuIY7et2sthijbUuoW+wi3tUyTZCYtVhwXDDa0NlRc8qtV&#10;YF+2+ymbQ3c2h+NG34rV7u2jV+pxPKzeQQQawn/4r73TCp7TFH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a9/xQAAANwAAAAPAAAAAAAAAAAAAAAAAJgCAABkcnMv&#10;ZG93bnJldi54bWxQSwUGAAAAAAQABAD1AAAAigMAAAAA&#10;" filled="f" stroked="f" strokeweight="1pt">
                  <v:stroke miterlimit="4" joinstyle="miter"/>
                  <v:textbox inset="3pt,3pt,3pt,3pt"/>
                </v:oval>
                <v:shape id="Shape" o:spid="_x0000_s1144" style="position:absolute;left:25399;top:17653;width:89;height:609;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crzcEA&#10;AADcAAAADwAAAGRycy9kb3ducmV2LnhtbESPQYvCMBSE74L/ITzBm6Yqu0g1LaII7nFdwesjebbF&#10;5qU20dZ/bxYEj8PMfMOs897W4kGtrxwrmE0TEMTamYoLBae//WQJwgdkg7VjUvAkD3k2HKwxNa7j&#10;X3ocQyEihH2KCsoQmlRKr0uy6KeuIY7exbUWQ5RtIU2LXYTbWs6T5FtarDgulNjQtiR9Pd6tAn1O&#10;lna2/frZad2H2+Ha7d2mUGo86jcrEIH68Am/2wejYDFfwP+ZeARk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XK83BAAAA3AAAAA8AAAAAAAAAAAAAAAAAmAIAAGRycy9kb3du&#10;cmV2LnhtbFBLBQYAAAAABAAEAPUAAACGAwAAAAA=&#10;" path="m21600,21600l21600,c6172,3150,,6750,,10800v,4050,6172,7650,21600,10800xe" filled="f" stroked="f" strokeweight="1pt">
                  <v:stroke miterlimit="4" joinstyle="miter"/>
                  <v:path arrowok="t" o:extrusionok="f" o:connecttype="custom" o:connectlocs="4446,30481;4446,30481;4446,30481;4446,30481" o:connectangles="0,90,180,270"/>
                </v:shape>
                <v:oval id="Circle" o:spid="_x0000_s1145" style="position:absolute;left:7874;top:21844;width:330;height: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SSkMUA&#10;AADcAAAADwAAAGRycy9kb3ducmV2LnhtbESP3WrCQBSE7wt9h+UUvDMbf7Bt6iqiCFoQqW3vD9nT&#10;bGj2bMiuSfTp3YLQy2FmvmHmy95WoqXGl44VjJIUBHHudMmFgq/P7fAFhA/IGivHpOBCHpaLx4c5&#10;Ztp1/EHtKRQiQthnqMCEUGdS+tyQRZ+4mjh6P66xGKJsCqkb7CLcVnKcpjNpseS4YLCmtaH893S2&#10;Cuzz9n3E5tB+m8Nxo6/5ave675QaPPWrNxCB+vAfvrd3WsFkPIW/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JKQxQAAANwAAAAPAAAAAAAAAAAAAAAAAJgCAABkcnMv&#10;ZG93bnJldi54bWxQSwUGAAAAAAQABAD1AAAAigMAAAAA&#10;" filled="f" stroked="f" strokeweight="1pt">
                  <v:stroke miterlimit="4" joinstyle="miter"/>
                  <v:textbox inset="3pt,3pt,3pt,3pt"/>
                </v:oval>
                <v:oval id="Circle" o:spid="_x0000_s1146" style="position:absolute;left:1016;top:19939;width:50;height: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3C8UA&#10;AADcAAAADwAAAGRycy9kb3ducmV2LnhtbESPQWvCQBSE74X+h+UVvJmNirZNXUUUQQsite39kX3N&#10;hmbfhuyaRH+9WxB6HGbmG2a+7G0lWmp86VjBKElBEOdOl1wo+PrcDl9A+ICssXJMCi7kYbl4fJhj&#10;pl3HH9SeQiEihH2GCkwIdSalzw1Z9ImriaP34xqLIcqmkLrBLsJtJcdpOpMWS44LBmtaG8p/T2er&#10;wD5v30dsDu23ORw3+pqvdq/7TqnBU796AxGoD//he3unFUzGU/g7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DcLxQAAANwAAAAPAAAAAAAAAAAAAAAAAJgCAABkcnMv&#10;ZG93bnJldi54bWxQSwUGAAAAAAQABAD1AAAAigMAAAAA&#10;" filled="f" stroked="f" strokeweight="1pt">
                  <v:stroke miterlimit="4" joinstyle="miter"/>
                  <v:textbox inset="3pt,3pt,3pt,3pt"/>
                </v:oval>
                <v:oval id="Circle" o:spid="_x0000_s1147" style="position:absolute;top:21971;width:25;height: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fMQA&#10;AADcAAAADwAAAGRycy9kb3ducmV2LnhtbESPQWvCQBSE7wX/w/KE3nSjBWtTVxFFUEFEbe+P7DMb&#10;zL4N2W2S+uvdgtDjMDPfMLNFZ0vRUO0LxwpGwwQEceZ0wbmCr8tmMAXhA7LG0jEp+CUPi3nvZYap&#10;di2fqDmHXEQI+xQVmBCqVEqfGbLoh64ijt7V1RZDlHUudY1thNtSjpNkIi0WHBcMVrQylN3OP1aB&#10;fd/sR2wOzbc5HNf6ni23H7tWqdd+t/wEEagL/+Fne6sVvI0n8Hc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aqXzEAAAA3AAAAA8AAAAAAAAAAAAAAAAAmAIAAGRycy9k&#10;b3ducmV2LnhtbFBLBQYAAAAABAAEAPUAAACJAwAAAAA=&#10;" filled="f" stroked="f" strokeweight="1pt">
                  <v:stroke miterlimit="4" joinstyle="miter"/>
                  <v:textbox inset="3pt,3pt,3pt,3pt"/>
                </v:oval>
                <v:line id="Line" o:spid="_x0000_s1148" style="position:absolute;visibility:visible;mso-wrap-style:square" from="0,18034" to="127,18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gAcUAAADcAAAADwAAAGRycy9kb3ducmV2LnhtbESPQWvCQBSE7wX/w/IEb81GpSoxq9hC&#10;oJceqhY9PrLPbDD7Ns1uk/TfdwuFHoeZ+YbJ96NtRE+drx0rmCcpCOLS6ZorBedT8bgB4QOyxsYx&#10;KfgmD/vd5CHHTLuB36k/hkpECPsMFZgQ2kxKXxqy6BPXEkfv5jqLIcqukrrDIcJtIxdpupIWa44L&#10;Blt6MVTej19WwdNHv6qvp+fCXt6K8yehHtZGKzWbjoctiEBj+A//tV+1guViDb9n4h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gAcUAAADcAAAADwAAAAAAAAAA&#10;AAAAAAChAgAAZHJzL2Rvd25yZXYueG1sUEsFBgAAAAAEAAQA+QAAAJMDAAAAAA==&#10;" stroked="f" strokeweight="1pt">
                  <v:stroke miterlimit="4" joinstyle="miter"/>
                </v:line>
                <v:shape id="Shape" o:spid="_x0000_s1149" style="position:absolute;left:13589;top:29463;width:939;height:864;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5vLwA&#10;AADcAAAADwAAAGRycy9kb3ducmV2LnhtbERPSwrCMBDdC94hjOBOUxVFqlFEEXTpB9wOydgWm0lt&#10;oq23NwvB5eP9l+vWluJNtS8cKxgNExDE2pmCMwXXy34wB+EDssHSMSn4kIf1qttZYmpcwyd6n0Mm&#10;Ygj7FBXkIVSplF7nZNEPXUUcuburLYYI60yaGpsYbks5TpKZtFhwbMixom1O+nF+WQX6lsztaDs9&#10;7rRuw/PwaPZukynV77WbBYhAbfiLf+6DUTAZx7XxTDw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a87m8vAAAANwAAAAPAAAAAAAAAAAAAAAAAJgCAABkcnMvZG93bnJldi54&#10;bWxQSwUGAAAAAAQABAD1AAAAgQMAAAAA&#10;" path="m21600,11753c21600,5400,16638,,10800,,4962,,,5400,,11753v,4129,2043,7941,5254,9847l16346,21600v2919,-1906,5254,-5718,5254,-9847xe" filled="f" stroked="f" strokeweight="1pt">
                  <v:stroke miterlimit="4" joinstyle="miter"/>
                  <v:path arrowok="t" o:extrusionok="f" o:connecttype="custom" o:connectlocs="46991,43181;46991,43181;46991,43181;46991,43181" o:connectangles="0,90,180,270"/>
                </v:shape>
                <v:oval id="Circle" o:spid="_x0000_s1150" style="position:absolute;top:29972;width:76;height: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9DsUA&#10;AADcAAAADwAAAGRycy9kb3ducmV2LnhtbESPQWvCQBSE70L/w/IKvelGC1pTN0FaBC2IaNv7I/ua&#10;Dc2+DdltEv31XUHwOMzMN8wqH2wtOmp95VjBdJKAIC6crrhU8PW5Gb+A8AFZY+2YFJzJQ549jFaY&#10;atfzkbpTKEWEsE9RgQmhSaX0hSGLfuIa4uj9uNZiiLItpW6xj3Bby1mSzKXFiuOCwYbeDBW/pz+r&#10;wC42H1M2++7b7A/v+lKst8tdr9TT47B+BRFoCPfwrb3VCp5nS7ie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T0OxQAAANwAAAAPAAAAAAAAAAAAAAAAAJgCAABkcnMv&#10;ZG93bnJldi54bWxQSwUGAAAAAAQABAD1AAAAigMAAAAA&#10;" filled="f" stroked="f" strokeweight="1pt">
                  <v:stroke miterlimit="4" joinstyle="miter"/>
                  <v:textbox inset="3pt,3pt,3pt,3pt"/>
                </v:oval>
                <v:oval id="Circle" o:spid="_x0000_s1151" style="position:absolute;left:2032;top:29845;width:152;height: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CTsIA&#10;AADcAAAADwAAAGRycy9kb3ducmV2LnhtbERPXWvCMBR9F/Yfwh3sTVMnzK2aFpkIbiBiN98vzV1T&#10;1tyUJradv948DHw8nO91PtpG9NT52rGC+SwBQVw6XXOl4PtrN30F4QOyxsYxKfgjD3n2MFljqt3A&#10;J+qLUIkYwj5FBSaENpXSl4Ys+plriSP34zqLIcKukrrDIYbbRj4nyYu0WHNsMNjSu6Hyt7hYBXa5&#10;+5yzOfRnczhu9bXc7N8+BqWeHsfNCkSgMdzF/+69VrBYxPnxTDwCMr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gJOwgAAANwAAAAPAAAAAAAAAAAAAAAAAJgCAABkcnMvZG93&#10;bnJldi54bWxQSwUGAAAAAAQABAD1AAAAhwMAAAAA&#10;" filled="f" stroked="f" strokeweight="1pt">
                  <v:stroke miterlimit="4" joinstyle="miter"/>
                  <v:textbox inset="3pt,3pt,3pt,3pt"/>
                </v:oval>
                <v:oval id="Circle" o:spid="_x0000_s1152" style="position:absolute;top:25908;width:50;height: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qn1cQA&#10;AADcAAAADwAAAGRycy9kb3ducmV2LnhtbESPQWvCQBSE74L/YXlCb3UThdqmriKKYAWRWr0/sq/Z&#10;YPZtyG6TtL/eFQoeh5n5hpkve1uJlhpfOlaQjhMQxLnTJRcKzl/b51cQPiBrrByTgl/ysFwMB3PM&#10;tOv4k9pTKESEsM9QgQmhzqT0uSGLfuxq4uh9u8ZiiLIppG6wi3BbyUmSvEiLJccFgzWtDeXX049V&#10;YGfbfcrm0F7M4bjRf/lq9/bRKfU06lfvIAL14RH+b++0guk0hf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qp9XEAAAA3AAAAA8AAAAAAAAAAAAAAAAAmAIAAGRycy9k&#10;b3ducmV2LnhtbFBLBQYAAAAABAAEAPUAAACJAwAAAAA=&#10;" filled="f" stroked="f" strokeweight="1pt">
                  <v:stroke miterlimit="4" joinstyle="miter"/>
                  <v:textbox inset="3pt,3pt,3pt,3pt"/>
                </v:oval>
                <v:oval id="Circle" o:spid="_x0000_s1153" style="position:absolute;left:3937;top:29845;width:228;height:2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5osUA&#10;AADcAAAADwAAAGRycy9kb3ducmV2LnhtbESPQWvCQBSE7wX/w/KE3nQThbZG1yCKYAtSavX+yD6z&#10;wezbkN0maX99tyD0OMzMN8wqH2wtOmp95VhBOk1AEBdOV1wqOH/uJy8gfEDWWDsmBd/kIV+PHlaY&#10;adfzB3WnUIoIYZ+hAhNCk0npC0MW/dQ1xNG7utZiiLItpW6xj3Bby1mSPEmLFccFgw1tDRW305dV&#10;YJ/3bymbY3cxx/ed/ik2h8Vrr9TjeNgsQQQawn/43j5oBfP5D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DmixQAAANwAAAAPAAAAAAAAAAAAAAAAAJgCAABkcnMv&#10;ZG93bnJldi54bWxQSwUGAAAAAAQABAD1AAAAigMAAAAA&#10;" filled="f" stroked="f" strokeweight="1pt">
                  <v:stroke miterlimit="4" joinstyle="miter"/>
                  <v:textbox inset="3pt,3pt,3pt,3pt"/>
                </v:oval>
                <v:line id="Line" o:spid="_x0000_s1154" style="position:absolute;visibility:visible;mso-wrap-style:square" from="3048,12065" to="3175,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0w38UAAADcAAAADwAAAGRycy9kb3ducmV2LnhtbESPT2vCQBTE7wW/w/KE3urGhtoSXUUL&#10;AS89+KfU4yP7mg3Nvo3ZbRK/vSsIHoeZ+Q2zWA22Fh21vnKsYDpJQBAXTldcKjge8pcPED4ga6wd&#10;k4ILeVgtR08LzLTreUfdPpQiQthnqMCE0GRS+sKQRT9xDXH0fl1rMUTZllK32Ee4reVrksykxYrj&#10;gsGGPg0Vf/t/q+Dtu5tVp8Mmtz9f+fFMqPt3o5V6Hg/rOYhAQ3iE7+2tVpCmKdzOxCM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0w38UAAADcAAAADwAAAAAAAAAA&#10;AAAAAAChAgAAZHJzL2Rvd25yZXYueG1sUEsFBgAAAAAEAAQA+QAAAJMDAAAAAA==&#10;" stroked="f" strokeweight="1pt">
                  <v:stroke miterlimit="4" joinstyle="miter"/>
                </v:line>
                <v:oval id="Circle" o:spid="_x0000_s1155" style="position:absolute;left:3048;top:16002;width:50;height: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0ETcUA&#10;AADcAAAADwAAAGRycy9kb3ducmV2LnhtbESP3WrCQBSE7wXfYTmCd7rxB9tGVxFFsIKU2np/yJ5m&#10;Q7NnQ3ZN0j59Vyh4OczMN8xq09lSNFT7wrGCyTgBQZw5XXCu4PPjMHoG4QOyxtIxKfghD5t1v7fC&#10;VLuW36m5hFxECPsUFZgQqlRKnxmy6MeuIo7el6sthijrXOoa2wi3pZwmyUJaLDguGKxoZyj7vtys&#10;Avt0OE3YnJurOb/t9W+2Pb68tkoNB912CSJQFx7h//ZRK5jN5nA/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QRNxQAAANwAAAAPAAAAAAAAAAAAAAAAAJgCAABkcnMv&#10;ZG93bnJldi54bWxQSwUGAAAAAAQABAD1AAAAigMAAAAA&#10;" filled="f" stroked="f" strokeweight="1pt">
                  <v:stroke miterlimit="4" joinstyle="miter"/>
                  <v:textbox inset="3pt,3pt,3pt,3pt"/>
                </v:oval>
                <v:oval id="Circle" o:spid="_x0000_s1156" style="position:absolute;left:3937;top:25908;width:203;height: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h1sUA&#10;AADcAAAADwAAAGRycy9kb3ducmV2LnhtbESPQWvCQBSE74L/YXmCN92oaNvoKqIIVpBSW++P7Gs2&#10;NPs2ZNck7a/vCgWPw8x8w6w2nS1FQ7UvHCuYjBMQxJnTBecKPj8Oo2cQPiBrLB2Tgh/ysFn3eytM&#10;tWv5nZpLyEWEsE9RgQmhSqX0mSGLfuwq4uh9udpiiLLOpa6xjXBbymmSLKTFguOCwYp2hrLvy80q&#10;sE+H04TNubma89te/2bb48trq9Rw0G2XIAJ14RH+bx+1gtlsDvc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aHWxQAAANwAAAAPAAAAAAAAAAAAAAAAAJgCAABkcnMv&#10;ZG93bnJldi54bWxQSwUGAAAAAAQABAD1AAAAigMAAAAA&#10;" filled="f" stroked="f" strokeweight="1pt">
                  <v:stroke miterlimit="4" joinstyle="miter"/>
                  <v:textbox inset="3pt,3pt,3pt,3pt"/>
                </v:oval>
                <v:oval id="Circle" o:spid="_x0000_s1157" style="position:absolute;left:2921;top:19939;width:127;height: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ocUA&#10;AADcAAAADwAAAGRycy9kb3ducmV2LnhtbESPQWvCQBSE70L/w/IKvdVNKmiNrkEqghak1Or9kX3N&#10;hmbfhuyapP76rlDwOMzMN8wyH2wtOmp95VhBOk5AEBdOV1wqOH1tn19B+ICssXZMCn7JQ756GC0x&#10;067nT+qOoRQRwj5DBSaEJpPSF4Ys+rFriKP37VqLIcq2lLrFPsJtLV+SZCotVhwXDDb0Zqj4OV6s&#10;AjvbvqdsDt3ZHD42+lqsd/N9r9TT47BegAg0hHv4v73TCiaTKdzO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gz+hxQAAANwAAAAPAAAAAAAAAAAAAAAAAJgCAABkcnMv&#10;ZG93bnJldi54bWxQSwUGAAAAAAQABAD1AAAAigMAAAAA&#10;" filled="f" stroked="f" strokeweight="1pt">
                  <v:stroke miterlimit="4" joinstyle="miter"/>
                  <v:textbox inset="3pt,3pt,3pt,3pt"/>
                </v:oval>
                <v:oval id="Circle" o:spid="_x0000_s1158" style="position:absolute;left:3937;top:21844;width:152;height: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OsQA&#10;AADcAAAADwAAAGRycy9kb3ducmV2LnhtbESP3WrCQBSE74W+w3IKvdONFapGV5EWwQoi/t0fsqfZ&#10;0OzZkN0mqU/vCoKXw8x8w8yXnS1FQ7UvHCsYDhIQxJnTBecKzqd1fwLCB2SNpWNS8E8elouX3hxT&#10;7Vo+UHMMuYgQ9ikqMCFUqZQ+M2TRD1xFHL0fV1sMUda51DW2EW5L+Z4kH9JiwXHBYEWfhrLf459V&#10;YMfr7ZDNrrmY3f5LX7PVZvrdKvX22q1mIAJ14Rl+tDdawWg0hv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PmjrEAAAA3AAAAA8AAAAAAAAAAAAAAAAAmAIAAGRycy9k&#10;b3ducmV2LnhtbFBLBQYAAAAABAAEAPUAAACJAwAAAAA=&#10;" filled="f" stroked="f" strokeweight="1pt">
                  <v:stroke miterlimit="4" joinstyle="miter"/>
                  <v:textbox inset="3pt,3pt,3pt,3pt"/>
                </v:oval>
                <v:oval id="Circle" o:spid="_x0000_s1159" style="position:absolute;left:2032;top:18034;width:25;height: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OSMIA&#10;AADcAAAADwAAAGRycy9kb3ducmV2LnhtbERPXWvCMBR9F/Yfwh3sTVMnzK2aFpkIbiBiN98vzV1T&#10;1tyUJradv948DHw8nO91PtpG9NT52rGC+SwBQVw6XXOl4PtrN30F4QOyxsYxKfgjD3n2MFljqt3A&#10;J+qLUIkYwj5FBSaENpXSl4Ys+plriSP34zqLIcKukrrDIYbbRj4nyYu0WHNsMNjSu6Hyt7hYBXa5&#10;+5yzOfRnczhu9bXc7N8+BqWeHsfNCkSgMdzF/+69VrBYxLXxTDwCMr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A5IwgAAANwAAAAPAAAAAAAAAAAAAAAAAJgCAABkcnMvZG93&#10;bnJldi54bWxQSwUGAAAAAAQABAD1AAAAhwMAAAAA&#10;" filled="f" stroked="f" strokeweight="1pt">
                  <v:stroke miterlimit="4" joinstyle="miter"/>
                  <v:textbox inset="3pt,3pt,3pt,3pt"/>
                </v:oval>
                <v:oval id="Circle" o:spid="_x0000_s1160" style="position:absolute;left:2032;top:25908;width:127;height: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r08QA&#10;AADcAAAADwAAAGRycy9kb3ducmV2LnhtbESPQWvCQBSE70L/w/IKvdWNClqjq0hFsIKIVu+P7DMb&#10;mn0bstsk9de7QsHjMDPfMPNlZ0vRUO0LxwoG/QQEceZ0wbmC8/fm/QOED8gaS8ek4I88LBcvvTmm&#10;2rV8pOYUchEh7FNUYEKoUil9Zsii77uKOHpXV1sMUda51DW2EW5LOUySsbRYcFwwWNGnoezn9GsV&#10;2MlmN2Czby5mf1jrW7baTr9apd5eu9UMRKAuPMP/7a1WMBpN4X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cq9PEAAAA3AAAAA8AAAAAAAAAAAAAAAAAmAIAAGRycy9k&#10;b3ducmV2LnhtbFBLBQYAAAAABAAEAPUAAACJAwAAAAA=&#10;" filled="f" stroked="f" strokeweight="1pt">
                  <v:stroke miterlimit="4" joinstyle="miter"/>
                  <v:textbox inset="3pt,3pt,3pt,3pt"/>
                </v:oval>
                <v:oval id="Circle" o:spid="_x0000_s1161" style="position:absolute;left:2921;top:23876;width:177;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xM8IA&#10;AADcAAAADwAAAGRycy9kb3ducmV2LnhtbERPXWvCMBR9F/Yfwh34pqmbbLNrKrIhqCAy594vzV1T&#10;1tyUJrbVX28eBj4ezne2HGwtOmp95VjBbJqAIC6crrhUcPpeT95A+ICssXZMCi7kYZk/jDJMtev5&#10;i7pjKEUMYZ+iAhNCk0rpC0MW/dQ1xJH7da3FEGFbSt1iH8NtLZ+S5EVarDg2GGzow1DxdzxbBfZ1&#10;vZux2Xc/Zn/41NditVlse6XGj8PqHUSgIdzF/+6NVvA8j/PjmXgEZ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HEzwgAAANwAAAAPAAAAAAAAAAAAAAAAAJgCAABkcnMvZG93&#10;bnJldi54bWxQSwUGAAAAAAQABAD1AAAAhwMAAAAA&#10;" filled="f" stroked="f" strokeweight="1pt">
                  <v:stroke miterlimit="4" joinstyle="miter"/>
                  <v:textbox inset="3pt,3pt,3pt,3pt"/>
                </v:oval>
                <v:oval id="Circle" o:spid="_x0000_s1162" style="position:absolute;left:2032;top:21971;width:76;height: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UqMUA&#10;AADcAAAADwAAAGRycy9kb3ducmV2LnhtbESP3WrCQBSE7wt9h+UI3tVNaulPdBVRBBWkVO39IXvM&#10;BrNnQ3abpH16VxB6OczMN8x03ttKtNT40rGCdJSAIM6dLrlQcDqun95B+ICssXJMCn7Jw3z2+DDF&#10;TLuOv6g9hEJECPsMFZgQ6kxKnxuy6EeuJo7e2TUWQ5RNIXWDXYTbSj4nyau0WHJcMFjT0lB+OfxY&#10;BfZtvUvZ7Ntvs/9c6b98sfnYdkoNB/1iAiJQH/7D9/ZGKxi/pHA7E4+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NSoxQAAANwAAAAPAAAAAAAAAAAAAAAAAJgCAABkcnMv&#10;ZG93bnJldi54bWxQSwUGAAAAAAQABAD1AAAAigMAAAAA&#10;" filled="f" stroked="f" strokeweight="1pt">
                  <v:stroke miterlimit="4" joinstyle="miter"/>
                  <v:textbox inset="3pt,3pt,3pt,3pt"/>
                </v:oval>
                <v:oval id="Circle" o:spid="_x0000_s1163" style="position:absolute;left:2921;top:27813;width:228;height:2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5K38UA&#10;AADcAAAADwAAAGRycy9kb3ducmV2LnhtbESP3WrCQBSE7wt9h+UUvDMbf7Bt6iqiCFoQqW3vD9nT&#10;bGj2bMiuSfTp3YLQy2FmvmHmy95WoqXGl44VjJIUBHHudMmFgq/P7fAFhA/IGivHpOBCHpaLx4c5&#10;Ztp1/EHtKRQiQthnqMCEUGdS+tyQRZ+4mjh6P66xGKJsCqkb7CLcVnKcpjNpseS4YLCmtaH893S2&#10;Cuzz9n3E5tB+m8Nxo6/5ave675QaPPWrNxCB+vAfvrd3WsFkOoa/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krfxQAAANwAAAAPAAAAAAAAAAAAAAAAAJgCAABkcnMv&#10;ZG93bnJldi54bWxQSwUGAAAAAAQABAD1AAAAigMAAAAA&#10;" filled="f" stroked="f" strokeweight="1pt">
                  <v:stroke miterlimit="4" joinstyle="miter"/>
                  <v:textbox inset="3pt,3pt,3pt,3pt"/>
                </v:oval>
                <v:oval id="Circle" o:spid="_x0000_s1164" style="position:absolute;left:1016;top:23876;width:101;height: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LvRMUA&#10;AADcAAAADwAAAGRycy9kb3ducmV2LnhtbESP3WrCQBSE7wXfYTmCd7rxB9tGVxFFsIKU2np/yJ5m&#10;Q7NnQ3ZN0j59Vyh4OczMN8xq09lSNFT7wrGCyTgBQZw5XXCu4PPjMHoG4QOyxtIxKfghD5t1v7fC&#10;VLuW36m5hFxECPsUFZgQqlRKnxmy6MeuIo7el6sthijrXOoa2wi3pZwmyUJaLDguGKxoZyj7vtys&#10;Avt0OE3YnJurOb/t9W+2Pb68tkoNB912CSJQFx7h//ZRK5jNZ3A/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8u9ExQAAANwAAAAPAAAAAAAAAAAAAAAAAJgCAABkcnMv&#10;ZG93bnJldi54bWxQSwUGAAAAAAQABAD1AAAAigMAAAAA&#10;" filled="f" stroked="f" strokeweight="1pt">
                  <v:stroke miterlimit="4" joinstyle="miter"/>
                  <v:textbox inset="3pt,3pt,3pt,3pt"/>
                </v:oval>
                <v:oval id="Circle" o:spid="_x0000_s1165" style="position:absolute;left:12065;top:5969;width:25;height: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3MMUA&#10;AADcAAAADwAAAGRycy9kb3ducmV2LnhtbESPQWvCQBSE70L/w/IKvZmNrVhNXUVaBBWkVO39kX3N&#10;hmbfhuw2if56Vyh4HGbmG2a+7G0lWmp86VjBKElBEOdOl1woOB3XwykIH5A1Vo5JwZk8LBcPgzlm&#10;2nX8Re0hFCJC2GeowIRQZ1L63JBFn7iaOHo/rrEYomwKqRvsItxW8jlNJ9JiyXHBYE3vhvLfw59V&#10;YF/XuxGbfftt9p8f+pKvNrNtp9TTY796AxGoD/fwf3ujFbyMx3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3cwxQAAANwAAAAPAAAAAAAAAAAAAAAAAJgCAABkcnMv&#10;ZG93bnJldi54bWxQSwUGAAAAAAQABAD1AAAAigMAAAAA&#10;" filled="f" stroked="f" strokeweight="1pt">
                  <v:stroke miterlimit="4" joinstyle="miter"/>
                  <v:textbox inset="3pt,3pt,3pt,3pt"/>
                </v:oval>
                <v:oval id="Circle" o:spid="_x0000_s1166" style="position:absolute;left:11938;top:9906;width:127;height: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fSq8UA&#10;AADcAAAADwAAAGRycy9kb3ducmV2LnhtbESPQWvCQBSE74X+h+UJvdWN1toaXUUsggoitXp/ZJ/Z&#10;0OzbkN0msb++KxQ8DjPzDTNbdLYUDdW+cKxg0E9AEGdOF5wrOH2tn99B+ICssXRMCq7kYTF/fJhh&#10;ql3Ln9QcQy4ihH2KCkwIVSqlzwxZ9H1XEUfv4mqLIco6l7rGNsJtKYdJMpYWC44LBitaGcq+jz9W&#10;gX1b7wZs9s3Z7A8f+jdbbibbVqmnXrecggjUhXv4v73RCl5Gr3A7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9KrxQAAANwAAAAPAAAAAAAAAAAAAAAAAJgCAABkcnMv&#10;ZG93bnJldi54bWxQSwUGAAAAAAQABAD1AAAAigMAAAAA&#10;" filled="f" stroked="f" strokeweight="1pt">
                  <v:stroke miterlimit="4" joinstyle="miter"/>
                  <v:textbox inset="3pt,3pt,3pt,3pt"/>
                </v:oval>
                <v:oval id="Circle" o:spid="_x0000_s1167" style="position:absolute;left:11938;top:13843;width:254;height: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M3MUA&#10;AADcAAAADwAAAGRycy9kb3ducmV2LnhtbESPQWvCQBSE7wX/w/IEb3WjFm2jq4gi2IKItt4f2Wc2&#10;mH0bsmuS9td3C0KPw8x8wyxWnS1FQ7UvHCsYDRMQxJnTBecKvj53z68gfEDWWDomBd/kYbXsPS0w&#10;1a7lEzXnkIsIYZ+iAhNClUrpM0MW/dBVxNG7utpiiLLOpa6xjXBbynGSTKXFguOCwYo2hrLb+W4V&#10;2NnuY8Tm0FzM4bjVP9l6//beKjXod+s5iEBd+A8/2nutYPIy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UzcxQAAANwAAAAPAAAAAAAAAAAAAAAAAJgCAABkcnMv&#10;ZG93bnJldi54bWxQSwUGAAAAAAQABAD1AAAAigMAAAAA&#10;" filled="f" stroked="f" strokeweight="1pt">
                  <v:stroke miterlimit="4" joinstyle="miter"/>
                  <v:textbox inset="3pt,3pt,3pt,3pt"/>
                </v:oval>
                <v:oval id="Circle" o:spid="_x0000_s1168" style="position:absolute;left:12573;top:23622;width:787;height:7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pR8UA&#10;AADcAAAADwAAAGRycy9kb3ducmV2LnhtbESPQWvCQBSE7wX/w/IEb3WjltpGVxFFsAURbb0/ss9s&#10;MPs2ZNck7a/vFgSPw8x8w8yXnS1FQ7UvHCsYDRMQxJnTBecKvr+2z28gfEDWWDomBT/kYbnoPc0x&#10;1a7lIzWnkIsIYZ+iAhNClUrpM0MW/dBVxNG7uNpiiLLOpa6xjXBbynGSvEqLBccFgxWtDWXX080q&#10;sNPt54jNvjmb/WGjf7PV7v2jVWrQ71YzEIG68Ajf2zutYPIyhf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elHxQAAANwAAAAPAAAAAAAAAAAAAAAAAJgCAABkcnMv&#10;ZG93bnJldi54bWxQSwUGAAAAAAQABAD1AAAAigMAAAAA&#10;" filled="f" stroked="f" strokeweight="1pt">
                  <v:stroke miterlimit="4" joinstyle="miter"/>
                  <v:textbox inset="3pt,3pt,3pt,3pt"/>
                </v:oval>
                <v:oval id="Circle" o:spid="_x0000_s1169" style="position:absolute;left:12573;top:27559;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Z9NcIA&#10;AADcAAAADwAAAGRycy9kb3ducmV2LnhtbERPXWvCMBR9F/Yfwh34pqmbbLNrKrIhqCAy594vzV1T&#10;1tyUJrbVX28eBj4ezne2HGwtOmp95VjBbJqAIC6crrhUcPpeT95A+ICssXZMCi7kYZk/jDJMtev5&#10;i7pjKEUMYZ+iAhNCk0rpC0MW/dQ1xJH7da3FEGFbSt1iH8NtLZ+S5EVarDg2GGzow1DxdzxbBfZ1&#10;vZux2Xc/Zn/41NditVlse6XGj8PqHUSgIdzF/+6NVvA8j2vjmXgEZ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n01wgAAANwAAAAPAAAAAAAAAAAAAAAAAJgCAABkcnMvZG93&#10;bnJldi54bWxQSwUGAAAAAAQABAD1AAAAhwMAAAAA&#10;" filled="f" stroked="f" strokeweight="1pt">
                  <v:stroke miterlimit="4" joinstyle="miter"/>
                  <v:textbox inset="3pt,3pt,3pt,3pt"/>
                </v:oval>
                <v:oval id="Circle" o:spid="_x0000_s1170" style="position:absolute;left:11684;top:25654;width:685;height:6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rYrsUA&#10;AADcAAAADwAAAGRycy9kb3ducmV2LnhtbESP3WrCQBSE7wXfYTmF3tWNtlSNriItggpS/Ls/ZI/Z&#10;0OzZkN0maZ/eFQpeDjPzDTNfdrYUDdW+cKxgOEhAEGdOF5wrOJ/WLxMQPiBrLB2Tgl/ysFz0e3NM&#10;tWv5QM0x5CJC2KeowIRQpVL6zJBFP3AVcfSurrYYoqxzqWtsI9yWcpQk79JiwXHBYEUfhrLv449V&#10;YMfr3ZDNvrmY/den/stWm+m2Ver5qVvNQATqwiP8395oBa9vU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tiuxQAAANwAAAAPAAAAAAAAAAAAAAAAAJgCAABkcnMv&#10;ZG93bnJldi54bWxQSwUGAAAAAAQABAD1AAAAigMAAAAA&#10;" filled="f" stroked="f" strokeweight="1pt">
                  <v:stroke miterlimit="4" joinstyle="miter"/>
                  <v:textbox inset="3pt,3pt,3pt,3pt"/>
                </v:oval>
                <v:oval id="Circle" o:spid="_x0000_s1171" style="position:absolute;left:11684;top:29591;width:762;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n7sIA&#10;AADcAAAADwAAAGRycy9kb3ducmV2LnhtbERPXWvCMBR9F/Yfwh34pqkbbrNrKrIhqCAy594vzV1T&#10;1tyUJrbVX28eBj4ezne2HGwtOmp95VjBbJqAIC6crrhUcPpeT95A+ICssXZMCi7kYZk/jDJMtev5&#10;i7pjKEUMYZ+iAhNCk0rpC0MW/dQ1xJH7da3FEGFbSt1iH8NtLZ+S5EVarDg2GGzow1DxdzxbBfZ1&#10;vZux2Xc/Zn/41NditVlse6XGj8PqHUSgIdzF/+6NVvA8j/PjmXgEZ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efuwgAAANwAAAAPAAAAAAAAAAAAAAAAAJgCAABkcnMvZG93&#10;bnJldi54bWxQSwUGAAAAAAQABAD1AAAAhwMAAAAA&#10;" filled="f" stroked="f" strokeweight="1pt">
                  <v:stroke miterlimit="4" joinstyle="miter"/>
                  <v:textbox inset="3pt,3pt,3pt,3pt"/>
                </v:oval>
                <v:oval id="Circle" o:spid="_x0000_s1172" style="position:absolute;left:11811;top:17780;width:431;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VCdcUA&#10;AADcAAAADwAAAGRycy9kb3ducmV2LnhtbESP3WrCQBSE7wt9h+UI3tVNKv2LriKKoIKUqr0/ZI/Z&#10;YPZsyG6TtE/vCkIvh5n5hpnOe1uJlhpfOlaQjhIQxLnTJRcKTsf10zsIH5A1Vo5JwS95mM8eH6aY&#10;adfxF7WHUIgIYZ+hAhNCnUnpc0MW/cjVxNE7u8ZiiLIppG6wi3BbyeckeZUWS44LBmtaGsovhx+r&#10;wL6tdymbfftt9p8r/ZcvNh/bTqnhoF9MQATqw3/43t5oBeOXFG5n4hG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UJ1xQAAANwAAAAPAAAAAAAAAAAAAAAAAJgCAABkcnMv&#10;ZG93bnJldi54bWxQSwUGAAAAAAQABAD1AAAAigMAAAAA&#10;" filled="f" stroked="f" strokeweight="1pt">
                  <v:stroke miterlimit="4" joinstyle="miter"/>
                  <v:textbox inset="3pt,3pt,3pt,3pt"/>
                </v:oval>
                <v:oval id="Circle" o:spid="_x0000_s1173" style="position:absolute;left:12700;top:19685;width:609;height:6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fcAsUA&#10;AADcAAAADwAAAGRycy9kb3ducmV2LnhtbESPQWvCQBSE74X+h+UVvJmNirZNXUUUQQsite39kX3N&#10;hmbfhuyaRH+9WxB6HGbmG2a+7G0lWmp86VjBKElBEOdOl1wo+PrcDl9A+ICssXJMCi7kYbl4fJhj&#10;pl3HH9SeQiEihH2GCkwIdSalzw1Z9ImriaP34xqLIcqmkLrBLsJtJcdpOpMWS44LBmtaG8p/T2er&#10;wD5v30dsDu23ORw3+pqvdq/7TqnBU796AxGoD//he3unFUymY/g7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9wCxQAAANwAAAAPAAAAAAAAAAAAAAAAAJgCAABkcnMv&#10;ZG93bnJldi54bWxQSwUGAAAAAAQABAD1AAAAigMAAAAA&#10;" filled="f" stroked="f" strokeweight="1pt">
                  <v:stroke miterlimit="4" joinstyle="miter"/>
                  <v:textbox inset="3pt,3pt,3pt,3pt"/>
                </v:oval>
                <v:oval id="Circle" o:spid="_x0000_s1174" style="position:absolute;left:11684;top:21717;width:558;height:5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5mcUA&#10;AADcAAAADwAAAGRycy9kb3ducmV2LnhtbESPQWvCQBSE74L/YXmCN92oaNvoKqIIVpBSW++P7Gs2&#10;NPs2ZNck7a/vCgWPw8x8w6w2nS1FQ7UvHCuYjBMQxJnTBecKPj8Oo2cQPiBrLB2Tgh/ysFn3eytM&#10;tWv5nZpLyEWEsE9RgQmhSqX0mSGLfuwq4uh9udpiiLLOpa6xjXBbymmSLKTFguOCwYp2hrLvy80q&#10;sE+H04TNubma89te/2bb48trq9Rw0G2XIAJ14RH+bx+1gtl8Bvc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3mZxQAAANwAAAAPAAAAAAAAAAAAAAAAAJgCAABkcnMv&#10;ZG93bnJldi54bWxQSwUGAAAAAAQABAD1AAAAigMAAAAA&#10;" filled="f" stroked="f" strokeweight="1pt">
                  <v:stroke miterlimit="4" joinstyle="miter"/>
                  <v:textbox inset="3pt,3pt,3pt,3pt"/>
                </v:oval>
                <v:oval id="Circle" o:spid="_x0000_s1175" style="position:absolute;left:13589;top:25527;width:863;height: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Lh7cUA&#10;AADcAAAADwAAAGRycy9kb3ducmV2LnhtbESPQWvCQBSE74X+h+UJvdWN1toaXUUsggoitXp/ZJ/Z&#10;0OzbkN0msb++KxQ8DjPzDTNbdLYUDdW+cKxg0E9AEGdOF5wrOH2tn99B+ICssXRMCq7kYTF/fJhh&#10;ql3Ln9QcQy4ihH2KCkwIVSqlzwxZ9H1XEUfv4mqLIco6l7rGNsJtKYdJMpYWC44LBitaGcq+jz9W&#10;gX1b7wZs9s3Z7A8f+jdbbibbVqmnXrecggjUhXv4v73RCl5eR3A7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HtxQAAANwAAAAPAAAAAAAAAAAAAAAAAJgCAABkcnMv&#10;ZG93bnJldi54bWxQSwUGAAAAAAQABAD1AAAAigMAAAAA&#10;" filled="f" stroked="f" strokeweight="1pt">
                  <v:stroke miterlimit="4" joinstyle="miter"/>
                  <v:textbox inset="3pt,3pt,3pt,3pt"/>
                </v:oval>
                <v:oval id="Circle" o:spid="_x0000_s1176" style="position:absolute;left:7874;top:17907;width:228;height:2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EdsUA&#10;AADcAAAADwAAAGRycy9kb3ducmV2LnhtbESPQWvCQBSE70L/w/IKvZmNLVpNXUVaBBWkVO39kX3N&#10;hmbfhuw2if56Vyh4HGbmG2a+7G0lWmp86VjBKElBEOdOl1woOB3XwykIH5A1Vo5JwZk8LBcPgzlm&#10;2nX8Re0hFCJC2GeowIRQZ1L63JBFn7iaOHo/rrEYomwKqRvsItxW8jlNJ9JiyXHBYE3vhvLfw59V&#10;YF/XuxGbfftt9p8f+pKvNrNtp9TTY796AxGoD/fwf3ujFbyMx3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kR2xQAAANwAAAAPAAAAAAAAAAAAAAAAAJgCAABkcnMv&#10;ZG93bnJldi54bWxQSwUGAAAAAAQABAD1AAAAigMAAAAA&#10;" filled="f" stroked="f" strokeweight="1pt">
                  <v:stroke miterlimit="4" joinstyle="miter"/>
                  <v:textbox inset="3pt,3pt,3pt,3pt"/>
                </v:oval>
                <v:oval id="Circle" o:spid="_x0000_s1177" style="position:absolute;left:13716;top:17780;width:508;height: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aAcUA&#10;AADcAAAADwAAAGRycy9kb3ducmV2LnhtbESPQWvCQBSE7wX/w/IEb3WjUm2jq4gi2IKItt4f2Wc2&#10;mH0bsmuS9td3C0KPw8x8wyxWnS1FQ7UvHCsYDRMQxJnTBecKvj53z68gfEDWWDomBd/kYbXsPS0w&#10;1a7lEzXnkIsIYZ+iAhNClUrpM0MW/dBVxNG7utpiiLLOpa6xjXBbynGSTKXFguOCwYo2hrLb+W4V&#10;2NnuY8Tm0FzM4bjVP9l6//beKjXod+s5iEBd+A8/2nutYPIy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NoBxQAAANwAAAAPAAAAAAAAAAAAAAAAAJgCAABkcnMv&#10;ZG93bnJldi54bWxQSwUGAAAAAAQABAD1AAAAigMAAAAA&#10;" filled="f" stroked="f" strokeweight="1pt">
                  <v:stroke miterlimit="4" joinstyle="miter"/>
                  <v:textbox inset="3pt,3pt,3pt,3pt"/>
                </v:oval>
                <v:oval id="Circle" o:spid="_x0000_s1178" style="position:absolute;left:13716;top:21590;width:685;height:6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msUA&#10;AADcAAAADwAAAGRycy9kb3ducmV2LnhtbESPQWvCQBSE7wX/w/IEb3Wj0tpGVxFFsAURbb0/ss9s&#10;MPs2ZNck7a/vFgSPw8x8w8yXnS1FQ7UvHCsYDRMQxJnTBecKvr+2z28gfEDWWDomBT/kYbnoPc0x&#10;1a7lIzWnkIsIYZ+iAhNClUrpM0MW/dBVxNG7uNpiiLLOpa6xjXBbynGSvEqLBccFgxWtDWXX080q&#10;sNPt54jNvjmb/WGjf7PV7v2jVWrQ71YzEIG68Ajf2zutYPIyhf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H+axQAAANwAAAAPAAAAAAAAAAAAAAAAAJgCAABkcnMv&#10;ZG93bnJldi54bWxQSwUGAAAAAAQABAD1AAAAigMAAAAA&#10;" filled="f" stroked="f" strokeweight="1pt">
                  <v:stroke miterlimit="4" joinstyle="miter"/>
                  <v:textbox inset="3pt,3pt,3pt,3pt"/>
                </v:oval>
                <v:oval id="Circle" o:spid="_x0000_s1179" style="position:absolute;left:13970;top:5969;width:50;height: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r6MIA&#10;AADcAAAADwAAAGRycy9kb3ducmV2LnhtbERPXWvCMBR9F/Yfwh34pqkbbrNrKrIhqCAy594vzV1T&#10;1tyUJrbVX28eBj4ezne2HGwtOmp95VjBbJqAIC6crrhUcPpeT95A+ICssXZMCi7kYZk/jDJMtev5&#10;i7pjKEUMYZ+iAhNCk0rpC0MW/dQ1xJH7da3FEGFbSt1iH8NtLZ+S5EVarDg2GGzow1DxdzxbBfZ1&#10;vZux2Xc/Zn/41NditVlse6XGj8PqHUSgIdzF/+6NVvA8j2vjmXgEZ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owgAAANwAAAAPAAAAAAAAAAAAAAAAAJgCAABkcnMvZG93&#10;bnJldi54bWxQSwUGAAAAAAQABAD1AAAAhwMAAAAA&#10;" filled="f" stroked="f" strokeweight="1pt">
                  <v:stroke miterlimit="4" joinstyle="miter"/>
                  <v:textbox inset="3pt,3pt,3pt,3pt"/>
                </v:oval>
                <v:oval id="Circle" o:spid="_x0000_s1180" style="position:absolute;left:13970;top:9906;width:177;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NOc8UA&#10;AADcAAAADwAAAGRycy9kb3ducmV2LnhtbESP3WrCQBSE7wXfYTmF3tWNllaNriItggpS/Ls/ZI/Z&#10;0OzZkN0maZ/eFQpeDjPzDTNfdrYUDdW+cKxgOEhAEGdOF5wrOJ/WLxMQPiBrLB2Tgl/ysFz0e3NM&#10;tWv5QM0x5CJC2KeowIRQpVL6zJBFP3AVcfSurrYYoqxzqWtsI9yWcpQk79JiwXHBYEUfhrLv449V&#10;YMfr3ZDNvrmY/den/stWm+m2Ver5qVvNQATqwiP8395oBa9vU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05zxQAAANwAAAAPAAAAAAAAAAAAAAAAAJgCAABkcnMv&#10;ZG93bnJldi54bWxQSwUGAAAAAAQABAD1AAAAigMAAAAA&#10;" filled="f" stroked="f" strokeweight="1pt">
                  <v:stroke miterlimit="4" joinstyle="miter"/>
                  <v:textbox inset="3pt,3pt,3pt,3pt"/>
                </v:oval>
                <v:oval id="Circle" o:spid="_x0000_s1181" style="position:absolute;left:12827;top:15748;width:431;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tU8EA&#10;AADcAAAADwAAAGRycy9kb3ducmV2LnhtbERPW2vCMBR+F/wP4Qi+zVQFp9UooghuIGNe3g/NsSk2&#10;J6WJbbdfvzwMfPz47qtNZ0vRUO0LxwrGowQEceZ0wbmC6+XwNgfhA7LG0jEp+CEPm3W/t8JUu5a/&#10;qTmHXMQQ9ikqMCFUqZQ+M2TRj1xFHLm7qy2GCOtc6hrbGG5LOUmSmbRYcGwwWNHOUPY4P60C+374&#10;HLM5NTdz+trr32x7XHy0Sg0H3XYJIlAXXuJ/91ErmM7i/HgmHg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VLVPBAAAA3AAAAA8AAAAAAAAAAAAAAAAAmAIAAGRycy9kb3du&#10;cmV2LnhtbFBLBQYAAAAABAAEAPUAAACGAwAAAAA=&#10;" filled="f" stroked="f" strokeweight="1pt">
                  <v:stroke miterlimit="4" joinstyle="miter"/>
                  <v:textbox inset="3pt,3pt,3pt,3pt"/>
                </v:oval>
                <v:oval id="Circle" o:spid="_x0000_s1182" style="position:absolute;left:12827;top:11938;width:254;height: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mIyMQA&#10;AADcAAAADwAAAGRycy9kb3ducmV2LnhtbESPQWvCQBSE74L/YXmCt7qJBdumriKKYAWRWr0/sq/Z&#10;YPZtyG6T2F/vFgoeh5n5hpkve1uJlhpfOlaQThIQxLnTJRcKzl/bp1cQPiBrrByTght5WC6Ggzlm&#10;2nX8Se0pFCJC2GeowIRQZ1L63JBFP3E1cfS+XWMxRNkUUjfYRbit5DRJZtJiyXHBYE1rQ/n19GMV&#10;2JftPmVzaC/mcNzo33y1e/volBqP+tU7iEB9eIT/2zut4HmWwt+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ZiMjEAAAA3AAAAA8AAAAAAAAAAAAAAAAAmAIAAGRycy9k&#10;b3ducmV2LnhtbFBLBQYAAAAABAAEAPUAAACJAwAAAAA=&#10;" filled="f" stroked="f" strokeweight="1pt">
                  <v:stroke miterlimit="4" joinstyle="miter"/>
                  <v:textbox inset="3pt,3pt,3pt,3pt"/>
                </v:oval>
                <v:oval id="Circle" o:spid="_x0000_s1183" style="position:absolute;left:12954;top:4064;width:25;height: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Wv8QA&#10;AADcAAAADwAAAGRycy9kb3ducmV2LnhtbESPQWvCQBSE7wX/w/KE3nSjBWtTVxFFUEFEbe+P7DMb&#10;zL4N2W2S+uvdgtDjMDPfMLNFZ0vRUO0LxwpGwwQEceZ0wbmCr8tmMAXhA7LG0jEp+CUPi3nvZYap&#10;di2fqDmHXEQI+xQVmBCqVEqfGbLoh64ijt7V1RZDlHUudY1thNtSjpNkIi0WHBcMVrQylN3OP1aB&#10;fd/sR2wOzbc5HNf6ni23H7tWqdd+t/wEEagL/+Fne6sVvE3G8Hc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LFr/EAAAA3AAAAA8AAAAAAAAAAAAAAAAAmAIAAGRycy9k&#10;b3ducmV2LnhtbFBLBQYAAAAABAAEAPUAAACJAwAAAAA=&#10;" filled="f" stroked="f" strokeweight="1pt">
                  <v:stroke miterlimit="4" joinstyle="miter"/>
                  <v:textbox inset="3pt,3pt,3pt,3pt"/>
                </v:oval>
                <v:oval id="Circle" o:spid="_x0000_s1184" style="position:absolute;left:10922;top:11938;width:177;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zJMUA&#10;AADcAAAADwAAAGRycy9kb3ducmV2LnhtbESPQWvCQBSE70L/w/IKvdVNKmiNrkEqghak1Or9kX3N&#10;hmbfhuyapP76rlDwOMzMN8wyH2wtOmp95VhBOk5AEBdOV1wqOH1tn19B+ICssXZMCn7JQ756GC0x&#10;067nT+qOoRQRwj5DBSaEJpPSF4Ys+rFriKP37VqLIcq2lLrFPsJtLV+SZCotVhwXDDb0Zqj4OV6s&#10;AjvbvqdsDt3ZHD42+lqsd/N9r9TT47BegAg0hHv4v73TCibTCdzO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7MkxQAAANwAAAAPAAAAAAAAAAAAAAAAAJgCAABkcnMv&#10;ZG93bnJldi54bWxQSwUGAAAAAAQABAD1AAAAigMAAAAA&#10;" filled="f" stroked="f" strokeweight="1pt">
                  <v:stroke miterlimit="4" joinstyle="miter"/>
                  <v:textbox inset="3pt,3pt,3pt,3pt"/>
                </v:oval>
                <v:oval id="Circle" o:spid="_x0000_s1185" style="position:absolute;left:12954;top:8001;width:101;height: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4rUMUA&#10;AADcAAAADwAAAGRycy9kb3ducmV2LnhtbESPQWvCQBSE7wX/w/IEb3WjFm2jq4gi2IKItt4f2Wc2&#10;mH0bsmuS9td3C0KPw8x8wyxWnS1FQ7UvHCsYDRMQxJnTBecKvj53z68gfEDWWDomBd/kYbXsPS0w&#10;1a7lEzXnkIsIYZ+iAhNClUrpM0MW/dBVxNG7utpiiLLOpa6xjXBbynGSTKXFguOCwYo2hrLb+W4V&#10;2NnuY8Tm0FzM4bjVP9l6//beKjXod+s5iEBd+A8/2nutYDJ9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itQxQAAANwAAAAPAAAAAAAAAAAAAAAAAJgCAABkcnMv&#10;ZG93bnJldi54bWxQSwUGAAAAAAQABAD1AAAAigMAAAAA&#10;" filled="f" stroked="f" strokeweight="1pt">
                  <v:stroke miterlimit="4" joinstyle="miter"/>
                  <v:textbox inset="3pt,3pt,3pt,3pt"/>
                </v:oval>
                <v:oval id="Circle" o:spid="_x0000_s1186" style="position:absolute;left:13843;top:13843;width:330;height: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Oy8UA&#10;AADcAAAADwAAAGRycy9kb3ducmV2LnhtbESPQWvCQBSE7wX/w/IEb3WjUm2jq4gi2IKItt4f2Wc2&#10;mH0bsmuS9td3C0KPw8x8wyxWnS1FQ7UvHCsYDRMQxJnTBecKvj53z68gfEDWWDomBd/kYbXsPS0w&#10;1a7lEzXnkIsIYZ+iAhNClUrpM0MW/dBVxNG7utpiiLLOpa6xjXBbynGSTKXFguOCwYo2hrLb+W4V&#10;2NnuY8Tm0FzM4bjVP9l6//beKjXod+s5iEBd+A8/2nutYDJ9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4o7LxQAAANwAAAAPAAAAAAAAAAAAAAAAAJgCAABkcnMv&#10;ZG93bnJldi54bWxQSwUGAAAAAAQABAD1AAAAigMAAAAA&#10;" filled="f" stroked="f" strokeweight="1pt">
                  <v:stroke miterlimit="4" joinstyle="miter"/>
                  <v:textbox inset="3pt,3pt,3pt,3pt"/>
                </v:oval>
                <v:oval id="Circle" o:spid="_x0000_s1187" style="position:absolute;left:8890;top:19812;width:381;height: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QvMQA&#10;AADcAAAADwAAAGRycy9kb3ducmV2LnhtbESPQWvCQBSE74L/YXmCt7rRQtqmriKKYAWRWr0/sq/Z&#10;YPZtyG6T2F/vFgoeh5n5hpkve1uJlhpfOlYwnSQgiHOnSy4UnL+2T68gfEDWWDkmBTfysFwMB3PM&#10;tOv4k9pTKESEsM9QgQmhzqT0uSGLfuJq4uh9u8ZiiLIppG6wi3BbyVmSpNJiyXHBYE1rQ/n19GMV&#10;2Jftfsrm0F7M4bjRv/lq9/bRKTUe9at3EIH68Aj/t3dawXOawt+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wELzEAAAA3AAAAA8AAAAAAAAAAAAAAAAAmAIAAGRycy9k&#10;b3ducmV2LnhtbFBLBQYAAAAABAAEAPUAAACJAwAAAAA=&#10;" filled="f" stroked="f" strokeweight="1pt">
                  <v:stroke miterlimit="4" joinstyle="miter"/>
                  <v:textbox inset="3pt,3pt,3pt,3pt"/>
                </v:oval>
                <v:oval id="Circle" o:spid="_x0000_s1188" style="position:absolute;left:8890;top:15875;width:254;height: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1J8QA&#10;AADcAAAADwAAAGRycy9kb3ducmV2LnhtbESPQWvCQBSE7wX/w/IEb3WjgtrUVcQiqCCitvdH9pkN&#10;Zt+G7DaJ/fVdodDjMDPfMItVZ0vRUO0LxwpGwwQEceZ0wbmCz+v2dQ7CB2SNpWNS8CAPq2XvZYGp&#10;di2fqbmEXEQI+xQVmBCqVEqfGbLoh64ijt7N1RZDlHUudY1thNtSjpNkKi0WHBcMVrQxlN0v31aB&#10;nW0PIzbH5sscTx/6J1vv3vatUoN+t34HEagL/+G/9k4rmExn8Dw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8tSfEAAAA3AAAAA8AAAAAAAAAAAAAAAAAmAIAAGRycy9k&#10;b3ducmV2LnhtbFBLBQYAAAAABAAEAPUAAACJAwAAAAA=&#10;" filled="f" stroked="f" strokeweight="1pt">
                  <v:stroke miterlimit="4" joinstyle="miter"/>
                  <v:textbox inset="3pt,3pt,3pt,3pt"/>
                </v:oval>
                <v:oval id="Circle" o:spid="_x0000_s1189" style="position:absolute;left:9779;top:25654;width:558;height:5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MhVcEA&#10;AADcAAAADwAAAGRycy9kb3ducmV2LnhtbERPW2vCMBR+F/wP4Qi+zVQFp9UooghuIGNe3g/NsSk2&#10;J6WJbbdfvzwMfPz47qtNZ0vRUO0LxwrGowQEceZ0wbmC6+XwNgfhA7LG0jEp+CEPm3W/t8JUu5a/&#10;qTmHXMQQ9ikqMCFUqZQ+M2TRj1xFHLm7qy2GCOtc6hrbGG5LOUmSmbRYcGwwWNHOUPY4P60C+374&#10;HLM5NTdz+trr32x7XHy0Sg0H3XYJIlAXXuJ/91ErmM7i2ngmHg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jIVXBAAAA3AAAAA8AAAAAAAAAAAAAAAAAmAIAAGRycy9kb3du&#10;cmV2LnhtbFBLBQYAAAAABAAEAPUAAACGAwAAAAA=&#10;" filled="f" stroked="f" strokeweight="1pt">
                  <v:stroke miterlimit="4" joinstyle="miter"/>
                  <v:textbox inset="3pt,3pt,3pt,3pt"/>
                </v:oval>
                <v:oval id="Circle" o:spid="_x0000_s1190" style="position:absolute;left:9017;top:11938;width:127;height: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EzsUA&#10;AADcAAAADwAAAGRycy9kb3ducmV2LnhtbESP3WrCQBSE7wXfYTlC7+rGCv6kriIWwQoiant/yJ5m&#10;g9mzIbsmaZ/eFQpeDjPzDbNYdbYUDdW+cKxgNExAEGdOF5wr+LpsX2cgfEDWWDomBb/kYbXs9xaY&#10;atfyiZpzyEWEsE9RgQmhSqX0mSGLfugq4uj9uNpiiLLOpa6xjXBbyrckmUiLBccFgxVtDGXX880q&#10;sNPtfsTm0Hybw/FD/2Xr3fyzVepl0K3fQQTqwjP8395pBePJHB5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4TOxQAAANwAAAAPAAAAAAAAAAAAAAAAAJgCAABkcnMv&#10;ZG93bnJldi54bWxQSwUGAAAAAAQABAD1AAAAigMAAAAA&#10;" filled="f" stroked="f" strokeweight="1pt">
                  <v:stroke miterlimit="4" joinstyle="miter"/>
                  <v:textbox inset="3pt,3pt,3pt,3pt"/>
                </v:oval>
                <v:oval id="Circle" o:spid="_x0000_s1191" style="position:absolute;left:9779;top:29591;width:609;height:6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y7jsIA&#10;AADcAAAADwAAAGRycy9kb3ducmV2LnhtbERPW2vCMBR+F/YfwhnsbaZuMLWaFpkIKsiYl/dDc9aU&#10;NSeliW3drzcPAx8/vvsyH2wtOmp95VjBZJyAIC6crrhUcD5tXmcgfEDWWDsmBTfykGdPoyWm2vX8&#10;Td0xlCKGsE9RgQmhSaX0hSGLfuwa4sj9uNZiiLAtpW6xj+G2lm9J8iEtVhwbDDb0aaj4PV6tAjvd&#10;7CdsDt3FHL7W+q9Ybee7XqmX52G1ABFoCA/xv3urFbxP4/x4Jh4B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LuOwgAAANwAAAAPAAAAAAAAAAAAAAAAAJgCAABkcnMvZG93&#10;bnJldi54bWxQSwUGAAAAAAQABAD1AAAAhwMAAAAA&#10;" filled="f" stroked="f" strokeweight="1pt">
                  <v:stroke miterlimit="4" joinstyle="miter"/>
                  <v:textbox inset="3pt,3pt,3pt,3pt"/>
                </v:oval>
                <v:oval id="Circle" o:spid="_x0000_s1192" style="position:absolute;left:9017;top:8001;width:50;height: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AeFcQA&#10;AADcAAAADwAAAGRycy9kb3ducmV2LnhtbESPQWvCQBSE7wX/w/IEb7pJC7VNXUUsghVEavX+yL5m&#10;g9m3IbtNor/eFYQeh5n5hpkteluJlhpfOlaQThIQxLnTJRcKjj/r8RsIH5A1Vo5JwYU8LOaDpxlm&#10;2nX8Te0hFCJC2GeowIRQZ1L63JBFP3E1cfR+XWMxRNkUUjfYRbit5HOSvEqLJccFgzWtDOXnw59V&#10;YKfrbcpm157Mbv+pr/ly8/7VKTUa9ssPEIH68B9+tDdawcs0hfuZe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AHhXEAAAA3AAAAA8AAAAAAAAAAAAAAAAAmAIAAGRycy9k&#10;b3ducmV2LnhtbFBLBQYAAAAABAAEAPUAAACJAwAAAAA=&#10;" filled="f" stroked="f" strokeweight="1pt">
                  <v:stroke miterlimit="4" joinstyle="miter"/>
                  <v:textbox inset="3pt,3pt,3pt,3pt"/>
                </v:oval>
                <v:oval id="Circle" o:spid="_x0000_s1193" style="position:absolute;left:8001;top:13970;width:127;height: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AYsUA&#10;AADcAAAADwAAAGRycy9kb3ducmV2LnhtbESPQWvCQBSE74X+h+UVetNNLKhNXYO0CCqIqO39kX3N&#10;hmbfhuw2Sf31riD0OMzMN8wiH2wtOmp95VhBOk5AEBdOV1wq+DyvR3MQPiBrrB2Tgj/ykC8fHxaY&#10;adfzkbpTKEWEsM9QgQmhyaT0hSGLfuwa4uh9u9ZiiLItpW6xj3Bby0mSTKXFiuOCwYbeDRU/p1+r&#10;wM7Wu5TNvvsy+8OHvhSrzeu2V+r5aVi9gQg0hP/wvb3RCl5mE7idi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0oBixQAAANwAAAAPAAAAAAAAAAAAAAAAAJgCAABkcnMv&#10;ZG93bnJldi54bWxQSwUGAAAAAAQABAD1AAAAigMAAAAA&#10;" filled="f" stroked="f" strokeweight="1pt">
                  <v:stroke miterlimit="4" joinstyle="miter"/>
                  <v:textbox inset="3pt,3pt,3pt,3pt"/>
                </v:oval>
                <v:oval id="Circle" o:spid="_x0000_s1194" style="position:absolute;left:8001;top:10033;width:50;height: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l+cQA&#10;AADcAAAADwAAAGRycy9kb3ducmV2LnhtbESP3WrCQBSE74W+w3IKvdONFapGV5EWwQoi/t0fsqfZ&#10;0OzZkN0mqU/vCoKXw8x8w8yXnS1FQ7UvHCsYDhIQxJnTBecKzqd1fwLCB2SNpWNS8E8elouX3hxT&#10;7Vo+UHMMuYgQ9ikqMCFUqZQ+M2TRD1xFHL0fV1sMUda51DW2EW5L+Z4kH9JiwXHBYEWfhrLf459V&#10;YMfr7ZDNrrmY3f5LX7PVZvrdKvX22q1mIAJ14Rl+tDdawWg8gv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eJfnEAAAA3AAAAA8AAAAAAAAAAAAAAAAAmAIAAGRycy9k&#10;b3ducmV2LnhtbFBLBQYAAAAABAAEAPUAAACJAwAAAAA=&#10;" filled="f" stroked="f" strokeweight="1pt">
                  <v:stroke miterlimit="4" joinstyle="miter"/>
                  <v:textbox inset="3pt,3pt,3pt,3pt"/>
                </v:oval>
                <v:oval id="Circle" o:spid="_x0000_s1195" style="position:absolute;left:8763;top:27686;width:584;height: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9jcUA&#10;AADcAAAADwAAAGRycy9kb3ducmV2LnhtbESPQWvCQBSE7wX/w/IEb3WjltpGVxFFsAURbb0/ss9s&#10;MPs2ZNck7a/vFgSPw8x8w8yXnS1FQ7UvHCsYDRMQxJnTBecKvr+2z28gfEDWWDomBT/kYbnoPc0x&#10;1a7lIzWnkIsIYZ+iAhNClUrpM0MW/dBVxNG7uNpiiLLOpa6xjXBbynGSvEqLBccFgxWtDWXX080q&#10;sNPt54jNvjmb/WGjf7PV7v2jVWrQ71YzEIG68Ajf2zutYDJ9gf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d72NxQAAANwAAAAPAAAAAAAAAAAAAAAAAJgCAABkcnMv&#10;ZG93bnJldi54bWxQSwUGAAAAAAQABAD1AAAAigMAAAAA&#10;" filled="f" stroked="f" strokeweight="1pt">
                  <v:stroke miterlimit="4" joinstyle="miter"/>
                  <v:textbox inset="3pt,3pt,3pt,3pt"/>
                </v:oval>
                <v:oval id="Circle" o:spid="_x0000_s1196" style="position:absolute;left:8763;top:23749;width:508;height: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YFsUA&#10;AADcAAAADwAAAGRycy9kb3ducmV2LnhtbESPQWvCQBSE7wX/w/IEb3Wj0tpGVxFFsAURbb0/ss9s&#10;MPs2ZNck7a/vFgSPw8x8w8yXnS1FQ7UvHCsYDRMQxJnTBecKvr+2z28gfEDWWDomBT/kYbnoPc0x&#10;1a7lIzWnkIsIYZ+iAhNClUrpM0MW/dBVxNG7uNpiiLLOpa6xjXBbynGSvEqLBccFgxWtDWXX080q&#10;sNPt54jNvjmb/WGjf7PV7v2jVWrQ71YzEIG68Ajf2zutYDJ9gf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xgWxQAAANwAAAAPAAAAAAAAAAAAAAAAAJgCAABkcnMv&#10;ZG93bnJldi54bWxQSwUGAAAAAAQABAD1AAAAigMAAAAA&#10;" filled="f" stroked="f" strokeweight="1pt">
                  <v:stroke miterlimit="4" joinstyle="miter"/>
                  <v:textbox inset="3pt,3pt,3pt,3pt"/>
                </v:oval>
                <v:oval id="Circle" o:spid="_x0000_s1197" style="position:absolute;left:10922;top:8001;width:76;height: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GYcQA&#10;AADcAAAADwAAAGRycy9kb3ducmV2LnhtbESPQWvCQBSE7wX/w/IEb3WjgtrUVcQiqCCitvdH9pkN&#10;Zt+G7DaJ/fVdodDjMDPfMItVZ0vRUO0LxwpGwwQEceZ0wbmCz+v2dQ7CB2SNpWNS8CAPq2XvZYGp&#10;di2fqbmEXEQI+xQVmBCqVEqfGbLoh64ijt7N1RZDlHUudY1thNtSjpNkKi0WHBcMVrQxlN0v31aB&#10;nW0PIzbH5sscTx/6J1vv3vatUoN+t34HEagL/+G/9k4rmMym8Dw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phmHEAAAA3AAAAA8AAAAAAAAAAAAAAAAAmAIAAGRycy9k&#10;b3ducmV2LnhtbFBLBQYAAAAABAAEAPUAAACJAwAAAAA=&#10;" filled="f" stroked="f" strokeweight="1pt">
                  <v:stroke miterlimit="4" joinstyle="miter"/>
                  <v:textbox inset="3pt,3pt,3pt,3pt"/>
                </v:oval>
                <v:oval id="Circle" o:spid="_x0000_s1198" style="position:absolute;left:10668;top:23622;width:635;height: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j+sUA&#10;AADcAAAADwAAAGRycy9kb3ducmV2LnhtbESPQWvCQBSE74X+h+UVetONFRqbuoq0CFYQMdX7I/ua&#10;Dc2+Ddk1Sf31riD0OMzMN8x8OdhadNT6yrGCyTgBQVw4XXGp4Pi9Hs1A+ICssXZMCv7Iw3Lx+DDH&#10;TLueD9TloRQRwj5DBSaEJpPSF4Ys+rFriKP341qLIcq2lLrFPsJtLV+S5FVarDguGGzow1Dxm5+t&#10;ApuutxM2u+5kdvtPfSlWm7evXqnnp2H1DiLQEP7D9/ZGK5imKdzOx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SP6xQAAANwAAAAPAAAAAAAAAAAAAAAAAJgCAABkcnMv&#10;ZG93bnJldi54bWxQSwUGAAAAAAQABAD1AAAAigMAAAAA&#10;" filled="f" stroked="f" strokeweight="1pt">
                  <v:stroke miterlimit="4" joinstyle="miter"/>
                  <v:textbox inset="3pt,3pt,3pt,3pt"/>
                </v:oval>
                <v:oval id="Circle" o:spid="_x0000_s1199" style="position:absolute;left:10795;top:19685;width:508;height: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q3iMIA&#10;AADcAAAADwAAAGRycy9kb3ducmV2LnhtbERPW2vCMBR+F/YfwhnsbaZuMLWaFpkIKsiYl/dDc9aU&#10;NSeliW3drzcPAx8/vvsyH2wtOmp95VjBZJyAIC6crrhUcD5tXmcgfEDWWDsmBTfykGdPoyWm2vX8&#10;Td0xlCKGsE9RgQmhSaX0hSGLfuwa4sj9uNZiiLAtpW6xj+G2lm9J8iEtVhwbDDb0aaj4PV6tAjvd&#10;7CdsDt3FHL7W+q9Ybee7XqmX52G1ABFoCA/xv3urFbxP49p4Jh4B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OreIwgAAANwAAAAPAAAAAAAAAAAAAAAAAJgCAABkcnMvZG93&#10;bnJldi54bWxQSwUGAAAAAAQABAD1AAAAhwMAAAAA&#10;" filled="f" stroked="f" strokeweight="1pt">
                  <v:stroke miterlimit="4" joinstyle="miter"/>
                  <v:textbox inset="3pt,3pt,3pt,3pt"/>
                </v:oval>
                <v:oval id="Circle" o:spid="_x0000_s1200" style="position:absolute;left:10668;top:27559;width:736;height:7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SE8QA&#10;AADcAAAADwAAAGRycy9kb3ducmV2LnhtbESPQWvCQBSE7wX/w/KE3nSjQtXUVUQRrCCitvdH9jUb&#10;zL4N2TVJ++u7gtDjMDPfMItVZ0vRUO0LxwpGwwQEceZ0wbmCz+tuMAPhA7LG0jEp+CEPq2XvZYGp&#10;di2fqbmEXEQI+xQVmBCqVEqfGbLoh64ijt63qy2GKOtc6hrbCLelHCfJm7RYcFwwWNHGUHa73K0C&#10;O90dRmyOzZc5nrb6N1vv5x+tUq/9bv0OIlAX/sPP9l4rmEzn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2EhPEAAAA3AAAAA8AAAAAAAAAAAAAAAAAmAIAAGRycy9k&#10;b3ducmV2LnhtbFBLBQYAAAAABAAEAPUAAACJAwAAAAA=&#10;" filled="f" stroked="f" strokeweight="1pt">
                  <v:stroke miterlimit="4" joinstyle="miter"/>
                  <v:textbox inset="3pt,3pt,3pt,3pt"/>
                </v:oval>
                <v:oval id="Circle" o:spid="_x0000_s1201" style="position:absolute;left:10795;top:15875;width:330;height: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LqcEA&#10;AADcAAAADwAAAGRycy9kb3ducmV2LnhtbERPXWvCMBR9F/wP4Qp7m6kTtq4zijgEJ4jo9P3S3DXF&#10;5qY0se389eZB8PFwvmeL3laipcaXjhVMxgkI4tzpkgsFp9/1awrCB2SNlWNS8E8eFvPhYIaZdh0f&#10;qD2GQsQQ9hkqMCHUmZQ+N2TRj11NHLk/11gMETaF1A12MdxW8i1J3qXFkmODwZpWhvLL8WoV2I/1&#10;dsJm157Nbv+tb/ly8/nTKfUy6pdfIAL14Sl+uDdawTSN8+OZeAT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Zy6nBAAAA3AAAAA8AAAAAAAAAAAAAAAAAmAIAAGRycy9kb3du&#10;cmV2LnhtbFBLBQYAAAAABAAEAPUAAACGAwAAAAA=&#10;" filled="f" stroked="f" strokeweight="1pt">
                  <v:stroke miterlimit="4" joinstyle="miter"/>
                  <v:textbox inset="3pt,3pt,3pt,3pt"/>
                </v:oval>
                <v:oval id="Circle" o:spid="_x0000_s1202" style="position:absolute;left:9906;top:17780;width:330;height: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uMsQA&#10;AADcAAAADwAAAGRycy9kb3ducmV2LnhtbESPQWvCQBSE74L/YXlCb3UTC9VGVxFFsIJIbb0/sq/Z&#10;0OzbkF2TtL/eFQoeh5n5hlmseluJlhpfOlaQjhMQxLnTJRcKvj53zzMQPiBrrByTgl/ysFoOBwvM&#10;tOv4g9pzKESEsM9QgQmhzqT0uSGLfuxq4uh9u8ZiiLIppG6wi3BbyUmSvEqLJccFgzVtDOU/56tV&#10;YKe7Q8rm2F7M8bTVf/l6//beKfU06tdzEIH68Aj/t/dawcsshf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VbjLEAAAA3AAAAA8AAAAAAAAAAAAAAAAAmAIAAGRycy9k&#10;b3ducmV2LnhtbFBLBQYAAAAABAAEAPUAAACJAwAAAAA=&#10;" filled="f" stroked="f" strokeweight="1pt">
                  <v:stroke miterlimit="4" joinstyle="miter"/>
                  <v:textbox inset="3pt,3pt,3pt,3pt"/>
                </v:oval>
                <v:oval id="Circle" o:spid="_x0000_s1203" style="position:absolute;left:9906;top:13970;width:177;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wRcUA&#10;AADcAAAADwAAAGRycy9kb3ducmV2LnhtbESPQWvCQBSE7wX/w/IEb7pRodXUTRCLoAUp1fb+yL5m&#10;g9m3IbtNYn99tyD0OMzMN8wmH2wtOmp95VjBfJaAIC6crrhU8HHZT1cgfEDWWDsmBTfykGejhw2m&#10;2vX8Tt05lCJC2KeowITQpFL6wpBFP3MNcfS+XGsxRNmWUrfYR7it5SJJHqXFiuOCwYZ2horr+dsq&#10;sE/71zmbU/dpTm8v+qfYHtbHXqnJeNg+gwg0hP/wvX3QCparB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BFxQAAANwAAAAPAAAAAAAAAAAAAAAAAJgCAABkcnMv&#10;ZG93bnJldi54bWxQSwUGAAAAAAQABAD1AAAAigMAAAAA&#10;" filled="f" stroked="f" strokeweight="1pt">
                  <v:stroke miterlimit="4" joinstyle="miter"/>
                  <v:textbox inset="3pt,3pt,3pt,3pt"/>
                </v:oval>
                <v:oval id="Circle" o:spid="_x0000_s1204" style="position:absolute;left:9779;top:21717;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V3sUA&#10;AADcAAAADwAAAGRycy9kb3ducmV2LnhtbESPQWvCQBSE70L/w/IKvenGCmpTN0FaBC2IaNv7I/ua&#10;Dc2+DdltEv31XUHwOMzMN8wqH2wtOmp95VjBdJKAIC6crrhU8PW5GS9B+ICssXZMCs7kIc8eRitM&#10;tev5SN0plCJC2KeowITQpFL6wpBFP3ENcfR+XGsxRNmWUrfYR7it5XOSzKXFiuOCwYbeDBW/pz+r&#10;wC42H1M2++7b7A/v+lKsty+7Xqmnx2H9CiLQEO7hW3urFcyWM7ie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1XexQAAANwAAAAPAAAAAAAAAAAAAAAAAJgCAABkcnMv&#10;ZG93bnJldi54bWxQSwUGAAAAAAQABAD1AAAAigMAAAAA&#10;" filled="f" stroked="f" strokeweight="1pt">
                  <v:stroke miterlimit="4" joinstyle="miter"/>
                  <v:textbox inset="3pt,3pt,3pt,3pt"/>
                </v:oval>
                <v:line id="Line" o:spid="_x0000_s1205" style="position:absolute;visibility:visible;mso-wrap-style:square" from="10033,5969" to="10160,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thTMUAAADcAAAADwAAAGRycy9kb3ducmV2LnhtbESPS2vDMBCE74X8B7GB3ho5jybBiRLS&#10;gCGXHJoH7XGxNpaJtXIt1Xb/fRUo9DjMzDfMetvbSrTU+NKxgvEoAUGcO11yoeByzl6WIHxA1lg5&#10;JgU/5GG7GTytMdWu43dqT6EQEcI+RQUmhDqV0ueGLPqRq4mjd3ONxRBlU0jdYBfhtpKTJJlLiyXH&#10;BYM17Q3l99O3VfB6befl5/ktsx/H7PJFqLuF0Uo9D/vdCkSgPvyH/9oHrWC6nMHjTDw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thTMUAAADcAAAADwAAAAAAAAAA&#10;AAAAAAChAgAAZHJzL2Rvd25yZXYueG1sUEsFBgAAAAAEAAQA+QAAAJMDAAAAAA==&#10;" stroked="f" strokeweight="1pt">
                  <v:stroke miterlimit="4" joinstyle="miter"/>
                </v:line>
                <v:oval id="Circle" o:spid="_x0000_s1206" style="position:absolute;left:10033;top:10033;width:76;height: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oMcUA&#10;AADcAAAADwAAAGRycy9kb3ducmV2LnhtbESP3WrCQBSE7wXfYTmF3tWNllaNriItggpS/Ls/ZI/Z&#10;0OzZkN0maZ/eFQpeDjPzDTNfdrYUDdW+cKxgOEhAEGdOF5wrOJ/WLxMQPiBrLB2Tgl/ysFz0e3NM&#10;tWv5QM0x5CJC2KeowIRQpVL6zJBFP3AVcfSurrYYoqxzqWtsI9yWcpQk79JiwXHBYEUfhrLv449V&#10;YMfr3ZDNvrmY/den/stWm+m2Ver5qVvNQATqwiP8395oBa+TN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mgxxQAAANwAAAAPAAAAAAAAAAAAAAAAAJgCAABkcnMv&#10;ZG93bnJldi54bWxQSwUGAAAAAAQABAD1AAAAigMAAAAA&#10;" filled="f" stroked="f" strokeweight="1pt">
                  <v:stroke miterlimit="4" joinstyle="miter"/>
                  <v:textbox inset="3pt,3pt,3pt,3pt"/>
                </v:oval>
              </v:group>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B6A0B97A"/>
    <w:lvl w:ilvl="0">
      <w:start w:val="1"/>
      <w:numFmt w:val="bullet"/>
      <w:pStyle w:val="ListBullet"/>
      <w:lvlText w:val=""/>
      <w:lvlJc w:val="left"/>
      <w:pPr>
        <w:tabs>
          <w:tab w:val="num" w:pos="360"/>
        </w:tabs>
        <w:ind w:left="360" w:hanging="360"/>
      </w:pPr>
      <w:rPr>
        <w:rFonts w:ascii="Symbol" w:hAnsi="Symbol" w:hint="default"/>
        <w:color w:val="FF7707" w:themeColor="accent2"/>
      </w:rPr>
    </w:lvl>
  </w:abstractNum>
  <w:abstractNum w:abstractNumId="1">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247022"/>
    <w:multiLevelType w:val="multilevel"/>
    <w:tmpl w:val="400A361E"/>
    <w:lvl w:ilvl="0">
      <w:start w:val="1"/>
      <w:numFmt w:val="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nsid w:val="48E40A21"/>
    <w:multiLevelType w:val="multilevel"/>
    <w:tmpl w:val="0A165832"/>
    <w:lvl w:ilvl="0">
      <w:start w:val="1"/>
      <w:numFmt w:val="decimal"/>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3A33880"/>
    <w:multiLevelType w:val="multilevel"/>
    <w:tmpl w:val="9BAC9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7"/>
  </w:num>
  <w:num w:numId="4">
    <w:abstractNumId w:val="13"/>
  </w:num>
  <w:num w:numId="5">
    <w:abstractNumId w:val="14"/>
  </w:num>
  <w:num w:numId="6">
    <w:abstractNumId w:val="21"/>
  </w:num>
  <w:num w:numId="7">
    <w:abstractNumId w:val="7"/>
  </w:num>
  <w:num w:numId="8">
    <w:abstractNumId w:val="11"/>
  </w:num>
  <w:num w:numId="9">
    <w:abstractNumId w:val="19"/>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8"/>
  </w:num>
  <w:num w:numId="17">
    <w:abstractNumId w:val="4"/>
  </w:num>
  <w:num w:numId="18">
    <w:abstractNumId w:val="23"/>
  </w:num>
  <w:num w:numId="19">
    <w:abstractNumId w:val="20"/>
  </w:num>
  <w:num w:numId="20">
    <w:abstractNumId w:val="15"/>
  </w:num>
  <w:num w:numId="21">
    <w:abstractNumId w:val="22"/>
  </w:num>
  <w:num w:numId="22">
    <w:abstractNumId w:val="5"/>
  </w:num>
  <w:num w:numId="23">
    <w:abstractNumId w:val="0"/>
  </w:num>
  <w:num w:numId="24">
    <w:abstractNumId w:val="0"/>
  </w:num>
  <w:num w:numId="25">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001"/>
    <w:rsid w:val="00052382"/>
    <w:rsid w:val="0006568A"/>
    <w:rsid w:val="00076F0F"/>
    <w:rsid w:val="00084253"/>
    <w:rsid w:val="000D1F49"/>
    <w:rsid w:val="000E6867"/>
    <w:rsid w:val="00102001"/>
    <w:rsid w:val="0012102A"/>
    <w:rsid w:val="001727CA"/>
    <w:rsid w:val="001B5C6B"/>
    <w:rsid w:val="002C56E6"/>
    <w:rsid w:val="002E4AFC"/>
    <w:rsid w:val="002F2708"/>
    <w:rsid w:val="00361E11"/>
    <w:rsid w:val="003F0847"/>
    <w:rsid w:val="0040090B"/>
    <w:rsid w:val="0046302A"/>
    <w:rsid w:val="00487D2D"/>
    <w:rsid w:val="004D339B"/>
    <w:rsid w:val="004D5D62"/>
    <w:rsid w:val="005112D0"/>
    <w:rsid w:val="005226EB"/>
    <w:rsid w:val="00577E06"/>
    <w:rsid w:val="005A3BF7"/>
    <w:rsid w:val="005F2035"/>
    <w:rsid w:val="005F7990"/>
    <w:rsid w:val="00635B84"/>
    <w:rsid w:val="0063739C"/>
    <w:rsid w:val="00676997"/>
    <w:rsid w:val="00770F25"/>
    <w:rsid w:val="007A35A8"/>
    <w:rsid w:val="007B0A85"/>
    <w:rsid w:val="007C6A52"/>
    <w:rsid w:val="007E6D62"/>
    <w:rsid w:val="0082043E"/>
    <w:rsid w:val="008311CD"/>
    <w:rsid w:val="00866E79"/>
    <w:rsid w:val="008E203A"/>
    <w:rsid w:val="0091229C"/>
    <w:rsid w:val="009129A0"/>
    <w:rsid w:val="00940E73"/>
    <w:rsid w:val="0098597D"/>
    <w:rsid w:val="009B15B0"/>
    <w:rsid w:val="009B25CD"/>
    <w:rsid w:val="009F619A"/>
    <w:rsid w:val="009F6DDE"/>
    <w:rsid w:val="00A066C5"/>
    <w:rsid w:val="00A370A8"/>
    <w:rsid w:val="00AB3217"/>
    <w:rsid w:val="00AF137D"/>
    <w:rsid w:val="00B933F2"/>
    <w:rsid w:val="00BD4753"/>
    <w:rsid w:val="00BD5CB1"/>
    <w:rsid w:val="00BE62EE"/>
    <w:rsid w:val="00C003BA"/>
    <w:rsid w:val="00C24813"/>
    <w:rsid w:val="00C46878"/>
    <w:rsid w:val="00CB0A1D"/>
    <w:rsid w:val="00CB4A51"/>
    <w:rsid w:val="00CD4532"/>
    <w:rsid w:val="00CD47B0"/>
    <w:rsid w:val="00CE6104"/>
    <w:rsid w:val="00CE7918"/>
    <w:rsid w:val="00D16163"/>
    <w:rsid w:val="00DB3FAD"/>
    <w:rsid w:val="00DD07E5"/>
    <w:rsid w:val="00E22538"/>
    <w:rsid w:val="00E61C09"/>
    <w:rsid w:val="00EB3B58"/>
    <w:rsid w:val="00EC7359"/>
    <w:rsid w:val="00EE3054"/>
    <w:rsid w:val="00F00606"/>
    <w:rsid w:val="00F01256"/>
    <w:rsid w:val="00F267FC"/>
    <w:rsid w:val="00F8122F"/>
    <w:rsid w:val="00FC7475"/>
    <w:rsid w:val="00FE2966"/>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E4AFC"/>
    <w:pPr>
      <w:widowControl w:val="0"/>
      <w:autoSpaceDE w:val="0"/>
      <w:autoSpaceDN w:val="0"/>
      <w:adjustRightInd w:val="0"/>
    </w:pPr>
    <w:rPr>
      <w:rFonts w:eastAsia="Times New Roman" w:cs="Arial"/>
    </w:rPr>
  </w:style>
  <w:style w:type="paragraph" w:styleId="Heading1">
    <w:name w:val="heading 1"/>
    <w:basedOn w:val="Normal"/>
    <w:next w:val="Normal"/>
    <w:link w:val="Heading1Char"/>
    <w:uiPriority w:val="1"/>
    <w:rsid w:val="002E4AFC"/>
    <w:pPr>
      <w:ind w:left="119"/>
      <w:outlineLvl w:val="0"/>
    </w:pPr>
    <w:rPr>
      <w:rFonts w:ascii="Arial Black" w:hAnsi="Arial Black" w:cs="Arial Black"/>
      <w:b/>
      <w:bCs/>
      <w:sz w:val="24"/>
      <w:szCs w:val="24"/>
    </w:rPr>
  </w:style>
  <w:style w:type="paragraph" w:styleId="Heading2">
    <w:name w:val="heading 2"/>
    <w:basedOn w:val="Normal"/>
    <w:next w:val="Normal"/>
    <w:link w:val="Heading2Char"/>
    <w:uiPriority w:val="9"/>
    <w:qFormat/>
    <w:rsid w:val="002E4AFC"/>
    <w:pPr>
      <w:keepNext/>
      <w:keepLines/>
      <w:pBdr>
        <w:top w:val="single" w:sz="24" w:space="6" w:color="FF7707" w:themeColor="accent2"/>
      </w:pBdr>
      <w:spacing w:after="120"/>
      <w:outlineLvl w:val="1"/>
    </w:pPr>
    <w:rPr>
      <w:rFonts w:asciiTheme="majorHAnsi" w:eastAsiaTheme="majorEastAsia" w:hAnsiTheme="majorHAnsi" w:cstheme="majorBidi"/>
      <w:color w:val="202B6A" w:themeColor="accent1"/>
      <w:sz w:val="26"/>
      <w:szCs w:val="26"/>
    </w:rPr>
  </w:style>
  <w:style w:type="paragraph" w:styleId="Heading3">
    <w:name w:val="heading 3"/>
    <w:basedOn w:val="Normal"/>
    <w:next w:val="Normal"/>
    <w:link w:val="Heading3Char"/>
    <w:uiPriority w:val="1"/>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ind w:left="144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101534"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101534"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4AFC"/>
    <w:rPr>
      <w:rFonts w:ascii="Arial Black" w:eastAsia="Times New Roman" w:hAnsi="Arial Black" w:cs="Arial Black"/>
      <w:b/>
      <w:bCs/>
      <w:sz w:val="24"/>
      <w:szCs w:val="24"/>
    </w:rPr>
  </w:style>
  <w:style w:type="paragraph" w:styleId="BodyText">
    <w:name w:val="Body Text"/>
    <w:basedOn w:val="Normal"/>
    <w:link w:val="BodyTextChar"/>
    <w:uiPriority w:val="1"/>
    <w:semiHidden/>
    <w:rsid w:val="002E4AFC"/>
    <w:rPr>
      <w:sz w:val="20"/>
      <w:szCs w:val="20"/>
    </w:rPr>
  </w:style>
  <w:style w:type="character" w:customStyle="1" w:styleId="BodyTextChar">
    <w:name w:val="Body Text Char"/>
    <w:basedOn w:val="DefaultParagraphFont"/>
    <w:link w:val="BodyText"/>
    <w:uiPriority w:val="1"/>
    <w:semiHidden/>
    <w:rsid w:val="002E4AFC"/>
    <w:rPr>
      <w:rFonts w:eastAsia="Times New Roman" w:cs="Arial"/>
      <w:sz w:val="20"/>
      <w:szCs w:val="20"/>
    </w:rPr>
  </w:style>
  <w:style w:type="paragraph" w:styleId="Date">
    <w:name w:val="Date"/>
    <w:basedOn w:val="Normal"/>
    <w:next w:val="Normal"/>
    <w:link w:val="DateChar"/>
    <w:uiPriority w:val="99"/>
    <w:semiHidden/>
    <w:rsid w:val="002E4AFC"/>
    <w:pPr>
      <w:spacing w:line="480" w:lineRule="auto"/>
    </w:pPr>
    <w:rPr>
      <w:rFonts w:cs="Georgia"/>
    </w:rPr>
  </w:style>
  <w:style w:type="character" w:customStyle="1" w:styleId="Heading2Char">
    <w:name w:val="Heading 2 Char"/>
    <w:basedOn w:val="DefaultParagraphFont"/>
    <w:link w:val="Heading2"/>
    <w:uiPriority w:val="9"/>
    <w:rsid w:val="002E4AFC"/>
    <w:rPr>
      <w:rFonts w:asciiTheme="majorHAnsi" w:eastAsiaTheme="majorEastAsia" w:hAnsiTheme="majorHAnsi" w:cstheme="majorBidi"/>
      <w:color w:val="202B6A" w:themeColor="accent1"/>
      <w:sz w:val="26"/>
      <w:szCs w:val="26"/>
    </w:rPr>
  </w:style>
  <w:style w:type="character" w:customStyle="1" w:styleId="DateChar">
    <w:name w:val="Date Char"/>
    <w:basedOn w:val="DefaultParagraphFont"/>
    <w:link w:val="Date"/>
    <w:uiPriority w:val="99"/>
    <w:semiHidden/>
    <w:rsid w:val="002E4AFC"/>
    <w:rPr>
      <w:rFonts w:eastAsia="Times New Roman" w:cs="Georgia"/>
    </w:rPr>
  </w:style>
  <w:style w:type="character" w:customStyle="1" w:styleId="Heading3Char">
    <w:name w:val="Heading 3 Char"/>
    <w:basedOn w:val="DefaultParagraphFont"/>
    <w:link w:val="Heading3"/>
    <w:uiPriority w:val="1"/>
    <w:rsid w:val="000D1F49"/>
    <w:rPr>
      <w:b/>
      <w:bCs/>
      <w:color w:val="694A77"/>
      <w:sz w:val="28"/>
      <w:szCs w:val="27"/>
    </w:rPr>
  </w:style>
  <w:style w:type="paragraph" w:customStyle="1" w:styleId="Dates">
    <w:name w:val="Dates"/>
    <w:basedOn w:val="BodyText"/>
    <w:qFormat/>
    <w:rsid w:val="002E4AFC"/>
    <w:pPr>
      <w:kinsoku w:val="0"/>
      <w:overflowPunct w:val="0"/>
    </w:pPr>
    <w:rPr>
      <w:rFonts w:cs="Georgia"/>
      <w:b/>
      <w:color w:val="202B6A" w:themeColor="accent1"/>
      <w:sz w:val="18"/>
    </w:rPr>
  </w:style>
  <w:style w:type="paragraph" w:customStyle="1" w:styleId="Experience">
    <w:name w:val="Experience"/>
    <w:basedOn w:val="Normal"/>
    <w:qFormat/>
    <w:rsid w:val="002E4AFC"/>
    <w:pPr>
      <w:widowControl/>
      <w:autoSpaceDE/>
      <w:autoSpaceDN/>
      <w:adjustRightInd/>
      <w:spacing w:after="200"/>
    </w:pPr>
    <w:rPr>
      <w:rFonts w:eastAsiaTheme="minorHAnsi" w:cstheme="minorBidi"/>
      <w:szCs w:val="24"/>
    </w:rPr>
  </w:style>
  <w:style w:type="paragraph" w:styleId="Footer">
    <w:name w:val="footer"/>
    <w:basedOn w:val="Normal"/>
    <w:link w:val="FooterChar"/>
    <w:uiPriority w:val="99"/>
    <w:semiHidden/>
    <w:rsid w:val="002E4AFC"/>
    <w:pPr>
      <w:tabs>
        <w:tab w:val="center" w:pos="4680"/>
        <w:tab w:val="right" w:pos="9360"/>
      </w:tabs>
    </w:pPr>
  </w:style>
  <w:style w:type="character" w:customStyle="1" w:styleId="FooterChar">
    <w:name w:val="Footer Char"/>
    <w:basedOn w:val="DefaultParagraphFont"/>
    <w:link w:val="Footer"/>
    <w:uiPriority w:val="99"/>
    <w:semiHidden/>
    <w:rsid w:val="002E4AFC"/>
    <w:rPr>
      <w:rFonts w:eastAsia="Times New Roman" w:cs="Arial"/>
    </w:rPr>
  </w:style>
  <w:style w:type="paragraph" w:styleId="Header">
    <w:name w:val="header"/>
    <w:basedOn w:val="Normal"/>
    <w:link w:val="HeaderChar"/>
    <w:uiPriority w:val="99"/>
    <w:semiHidden/>
    <w:rsid w:val="002E4AFC"/>
    <w:pPr>
      <w:tabs>
        <w:tab w:val="center" w:pos="4680"/>
        <w:tab w:val="right" w:pos="9360"/>
      </w:tabs>
    </w:pPr>
  </w:style>
  <w:style w:type="character" w:customStyle="1" w:styleId="HeaderChar">
    <w:name w:val="Header Char"/>
    <w:basedOn w:val="DefaultParagraphFont"/>
    <w:link w:val="Header"/>
    <w:uiPriority w:val="99"/>
    <w:semiHidden/>
    <w:rsid w:val="002E4AFC"/>
    <w:rPr>
      <w:rFonts w:eastAsia="Times New Roman" w:cs="Arial"/>
    </w:rPr>
  </w:style>
  <w:style w:type="paragraph" w:customStyle="1" w:styleId="Information">
    <w:name w:val="Information"/>
    <w:basedOn w:val="BodyText"/>
    <w:uiPriority w:val="1"/>
    <w:qFormat/>
    <w:rsid w:val="002E4AFC"/>
    <w:pPr>
      <w:kinsoku w:val="0"/>
      <w:overflowPunct w:val="0"/>
      <w:ind w:left="397"/>
    </w:pPr>
    <w:rPr>
      <w:rFonts w:cs="Georgia"/>
      <w:b/>
      <w:color w:val="000000" w:themeColor="text1"/>
      <w:szCs w:val="17"/>
    </w:rPr>
  </w:style>
  <w:style w:type="paragraph" w:styleId="ListBullet">
    <w:name w:val="List Bullet"/>
    <w:basedOn w:val="Normal"/>
    <w:uiPriority w:val="99"/>
    <w:qFormat/>
    <w:rsid w:val="002E4AFC"/>
    <w:pPr>
      <w:numPr>
        <w:numId w:val="24"/>
      </w:numPr>
      <w:contextualSpacing/>
    </w:pPr>
    <w:rPr>
      <w:rFonts w:cs="Georgia"/>
    </w:rPr>
  </w:style>
  <w:style w:type="paragraph" w:styleId="ListParagraph">
    <w:name w:val="List Paragraph"/>
    <w:basedOn w:val="Normal"/>
    <w:uiPriority w:val="1"/>
    <w:semiHidden/>
    <w:rsid w:val="002E4AFC"/>
    <w:pPr>
      <w:spacing w:before="10"/>
      <w:ind w:left="485" w:hanging="266"/>
    </w:pPr>
    <w:rPr>
      <w:sz w:val="24"/>
      <w:szCs w:val="24"/>
    </w:rPr>
  </w:style>
  <w:style w:type="character" w:styleId="PlaceholderText">
    <w:name w:val="Placeholder Text"/>
    <w:basedOn w:val="DefaultParagraphFont"/>
    <w:uiPriority w:val="99"/>
    <w:semiHidden/>
    <w:rsid w:val="002E4AFC"/>
    <w:rPr>
      <w:color w:val="808080"/>
    </w:rPr>
  </w:style>
  <w:style w:type="character" w:styleId="Strong">
    <w:name w:val="Strong"/>
    <w:basedOn w:val="DefaultParagraphFont"/>
    <w:uiPriority w:val="22"/>
    <w:qFormat/>
    <w:rsid w:val="002E4AFC"/>
    <w:rPr>
      <w:b/>
      <w:bCs/>
      <w:color w:val="FF7707" w:themeColor="accent2"/>
    </w:rPr>
  </w:style>
  <w:style w:type="table" w:styleId="TableGrid">
    <w:name w:val="Table Grid"/>
    <w:basedOn w:val="TableNormal"/>
    <w:uiPriority w:val="39"/>
    <w:rsid w:val="002E4AF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semiHidden/>
    <w:rsid w:val="002E4AFC"/>
    <w:rPr>
      <w:rFonts w:ascii="Times New Roman" w:hAnsi="Times New Roman" w:cs="Times New Roman"/>
      <w:sz w:val="24"/>
      <w:szCs w:val="24"/>
    </w:rPr>
  </w:style>
  <w:style w:type="paragraph" w:styleId="Title">
    <w:name w:val="Title"/>
    <w:basedOn w:val="BodyText"/>
    <w:next w:val="Normal"/>
    <w:link w:val="TitleChar"/>
    <w:uiPriority w:val="10"/>
    <w:qFormat/>
    <w:rsid w:val="002E4AFC"/>
    <w:pPr>
      <w:kinsoku w:val="0"/>
      <w:overflowPunct w:val="0"/>
      <w:spacing w:before="120"/>
    </w:pPr>
    <w:rPr>
      <w:rFonts w:asciiTheme="majorHAnsi" w:hAnsiTheme="majorHAnsi" w:cs="Arial Black"/>
      <w:b/>
      <w:bCs/>
      <w:color w:val="FF7707" w:themeColor="accent2"/>
      <w:sz w:val="52"/>
      <w:szCs w:val="52"/>
    </w:rPr>
  </w:style>
  <w:style w:type="character" w:customStyle="1" w:styleId="TitleChar">
    <w:name w:val="Title Char"/>
    <w:basedOn w:val="DefaultParagraphFont"/>
    <w:link w:val="Title"/>
    <w:uiPriority w:val="10"/>
    <w:rsid w:val="002E4AFC"/>
    <w:rPr>
      <w:rFonts w:asciiTheme="majorHAnsi" w:eastAsia="Times New Roman" w:hAnsiTheme="majorHAnsi" w:cs="Arial Black"/>
      <w:b/>
      <w:bCs/>
      <w:color w:val="FF7707" w:themeColor="accent2"/>
      <w:sz w:val="52"/>
      <w:szCs w:val="52"/>
    </w: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rFonts w:asciiTheme="majorHAnsi" w:eastAsiaTheme="majorEastAsia" w:hAnsiTheme="majorHAnsi" w:cstheme="majorBidi"/>
      <w:b w:val="0"/>
      <w:bCs w:val="0"/>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101534"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101534"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F8122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356378">
      <w:bodyDiv w:val="1"/>
      <w:marLeft w:val="0"/>
      <w:marRight w:val="0"/>
      <w:marTop w:val="0"/>
      <w:marBottom w:val="0"/>
      <w:divBdr>
        <w:top w:val="none" w:sz="0" w:space="0" w:color="auto"/>
        <w:left w:val="none" w:sz="0" w:space="0" w:color="auto"/>
        <w:bottom w:val="none" w:sz="0" w:space="0" w:color="auto"/>
        <w:right w:val="none" w:sz="0" w:space="0" w:color="auto"/>
      </w:divBdr>
      <w:divsChild>
        <w:div w:id="1674264354">
          <w:marLeft w:val="0"/>
          <w:marRight w:val="0"/>
          <w:marTop w:val="0"/>
          <w:marBottom w:val="0"/>
          <w:divBdr>
            <w:top w:val="none" w:sz="0" w:space="0" w:color="auto"/>
            <w:left w:val="none" w:sz="0" w:space="0" w:color="auto"/>
            <w:bottom w:val="none" w:sz="0" w:space="0" w:color="auto"/>
            <w:right w:val="none" w:sz="0" w:space="0" w:color="auto"/>
          </w:divBdr>
        </w:div>
      </w:divsChild>
    </w:div>
    <w:div w:id="242570689">
      <w:bodyDiv w:val="1"/>
      <w:marLeft w:val="0"/>
      <w:marRight w:val="0"/>
      <w:marTop w:val="0"/>
      <w:marBottom w:val="0"/>
      <w:divBdr>
        <w:top w:val="none" w:sz="0" w:space="0" w:color="auto"/>
        <w:left w:val="none" w:sz="0" w:space="0" w:color="auto"/>
        <w:bottom w:val="none" w:sz="0" w:space="0" w:color="auto"/>
        <w:right w:val="none" w:sz="0" w:space="0" w:color="auto"/>
      </w:divBdr>
      <w:divsChild>
        <w:div w:id="1600141109">
          <w:marLeft w:val="0"/>
          <w:marRight w:val="0"/>
          <w:marTop w:val="0"/>
          <w:marBottom w:val="0"/>
          <w:divBdr>
            <w:top w:val="none" w:sz="0" w:space="0" w:color="auto"/>
            <w:left w:val="none" w:sz="0" w:space="0" w:color="auto"/>
            <w:bottom w:val="none" w:sz="0" w:space="0" w:color="auto"/>
            <w:right w:val="none" w:sz="0" w:space="0" w:color="auto"/>
          </w:divBdr>
        </w:div>
      </w:divsChild>
    </w:div>
    <w:div w:id="361903048">
      <w:bodyDiv w:val="1"/>
      <w:marLeft w:val="0"/>
      <w:marRight w:val="0"/>
      <w:marTop w:val="0"/>
      <w:marBottom w:val="0"/>
      <w:divBdr>
        <w:top w:val="none" w:sz="0" w:space="0" w:color="auto"/>
        <w:left w:val="none" w:sz="0" w:space="0" w:color="auto"/>
        <w:bottom w:val="none" w:sz="0" w:space="0" w:color="auto"/>
        <w:right w:val="none" w:sz="0" w:space="0" w:color="auto"/>
      </w:divBdr>
    </w:div>
    <w:div w:id="450365094">
      <w:bodyDiv w:val="1"/>
      <w:marLeft w:val="0"/>
      <w:marRight w:val="0"/>
      <w:marTop w:val="0"/>
      <w:marBottom w:val="0"/>
      <w:divBdr>
        <w:top w:val="none" w:sz="0" w:space="0" w:color="auto"/>
        <w:left w:val="none" w:sz="0" w:space="0" w:color="auto"/>
        <w:bottom w:val="none" w:sz="0" w:space="0" w:color="auto"/>
        <w:right w:val="none" w:sz="0" w:space="0" w:color="auto"/>
      </w:divBdr>
    </w:div>
    <w:div w:id="482433127">
      <w:bodyDiv w:val="1"/>
      <w:marLeft w:val="0"/>
      <w:marRight w:val="0"/>
      <w:marTop w:val="0"/>
      <w:marBottom w:val="0"/>
      <w:divBdr>
        <w:top w:val="none" w:sz="0" w:space="0" w:color="auto"/>
        <w:left w:val="none" w:sz="0" w:space="0" w:color="auto"/>
        <w:bottom w:val="none" w:sz="0" w:space="0" w:color="auto"/>
        <w:right w:val="none" w:sz="0" w:space="0" w:color="auto"/>
      </w:divBdr>
    </w:div>
    <w:div w:id="685441736">
      <w:bodyDiv w:val="1"/>
      <w:marLeft w:val="0"/>
      <w:marRight w:val="0"/>
      <w:marTop w:val="0"/>
      <w:marBottom w:val="0"/>
      <w:divBdr>
        <w:top w:val="none" w:sz="0" w:space="0" w:color="auto"/>
        <w:left w:val="none" w:sz="0" w:space="0" w:color="auto"/>
        <w:bottom w:val="none" w:sz="0" w:space="0" w:color="auto"/>
        <w:right w:val="none" w:sz="0" w:space="0" w:color="auto"/>
      </w:divBdr>
    </w:div>
    <w:div w:id="859322153">
      <w:bodyDiv w:val="1"/>
      <w:marLeft w:val="0"/>
      <w:marRight w:val="0"/>
      <w:marTop w:val="0"/>
      <w:marBottom w:val="0"/>
      <w:divBdr>
        <w:top w:val="none" w:sz="0" w:space="0" w:color="auto"/>
        <w:left w:val="none" w:sz="0" w:space="0" w:color="auto"/>
        <w:bottom w:val="none" w:sz="0" w:space="0" w:color="auto"/>
        <w:right w:val="none" w:sz="0" w:space="0" w:color="auto"/>
      </w:divBdr>
      <w:divsChild>
        <w:div w:id="901138889">
          <w:marLeft w:val="0"/>
          <w:marRight w:val="0"/>
          <w:marTop w:val="0"/>
          <w:marBottom w:val="0"/>
          <w:divBdr>
            <w:top w:val="none" w:sz="0" w:space="0" w:color="auto"/>
            <w:left w:val="none" w:sz="0" w:space="0" w:color="auto"/>
            <w:bottom w:val="none" w:sz="0" w:space="0" w:color="auto"/>
            <w:right w:val="none" w:sz="0" w:space="0" w:color="auto"/>
          </w:divBdr>
        </w:div>
      </w:divsChild>
    </w:div>
    <w:div w:id="1327708269">
      <w:bodyDiv w:val="1"/>
      <w:marLeft w:val="0"/>
      <w:marRight w:val="0"/>
      <w:marTop w:val="0"/>
      <w:marBottom w:val="0"/>
      <w:divBdr>
        <w:top w:val="none" w:sz="0" w:space="0" w:color="auto"/>
        <w:left w:val="none" w:sz="0" w:space="0" w:color="auto"/>
        <w:bottom w:val="none" w:sz="0" w:space="0" w:color="auto"/>
        <w:right w:val="none" w:sz="0" w:space="0" w:color="auto"/>
      </w:divBdr>
      <w:divsChild>
        <w:div w:id="137460453">
          <w:marLeft w:val="0"/>
          <w:marRight w:val="0"/>
          <w:marTop w:val="0"/>
          <w:marBottom w:val="0"/>
          <w:divBdr>
            <w:top w:val="none" w:sz="0" w:space="0" w:color="auto"/>
            <w:left w:val="none" w:sz="0" w:space="0" w:color="auto"/>
            <w:bottom w:val="none" w:sz="0" w:space="0" w:color="auto"/>
            <w:right w:val="none" w:sz="0" w:space="0" w:color="auto"/>
          </w:divBdr>
        </w:div>
      </w:divsChild>
    </w:div>
    <w:div w:id="1425998464">
      <w:bodyDiv w:val="1"/>
      <w:marLeft w:val="0"/>
      <w:marRight w:val="0"/>
      <w:marTop w:val="0"/>
      <w:marBottom w:val="0"/>
      <w:divBdr>
        <w:top w:val="none" w:sz="0" w:space="0" w:color="auto"/>
        <w:left w:val="none" w:sz="0" w:space="0" w:color="auto"/>
        <w:bottom w:val="none" w:sz="0" w:space="0" w:color="auto"/>
        <w:right w:val="none" w:sz="0" w:space="0" w:color="auto"/>
      </w:divBdr>
      <w:divsChild>
        <w:div w:id="1049376073">
          <w:marLeft w:val="0"/>
          <w:marRight w:val="0"/>
          <w:marTop w:val="0"/>
          <w:marBottom w:val="0"/>
          <w:divBdr>
            <w:top w:val="none" w:sz="0" w:space="0" w:color="auto"/>
            <w:left w:val="none" w:sz="0" w:space="0" w:color="auto"/>
            <w:bottom w:val="none" w:sz="0" w:space="0" w:color="auto"/>
            <w:right w:val="none" w:sz="0" w:space="0" w:color="auto"/>
          </w:divBdr>
        </w:div>
      </w:divsChild>
    </w:div>
    <w:div w:id="1502115334">
      <w:bodyDiv w:val="1"/>
      <w:marLeft w:val="0"/>
      <w:marRight w:val="0"/>
      <w:marTop w:val="0"/>
      <w:marBottom w:val="0"/>
      <w:divBdr>
        <w:top w:val="none" w:sz="0" w:space="0" w:color="auto"/>
        <w:left w:val="none" w:sz="0" w:space="0" w:color="auto"/>
        <w:bottom w:val="none" w:sz="0" w:space="0" w:color="auto"/>
        <w:right w:val="none" w:sz="0" w:space="0" w:color="auto"/>
      </w:divBdr>
    </w:div>
    <w:div w:id="1586644317">
      <w:bodyDiv w:val="1"/>
      <w:marLeft w:val="0"/>
      <w:marRight w:val="0"/>
      <w:marTop w:val="0"/>
      <w:marBottom w:val="0"/>
      <w:divBdr>
        <w:top w:val="none" w:sz="0" w:space="0" w:color="auto"/>
        <w:left w:val="none" w:sz="0" w:space="0" w:color="auto"/>
        <w:bottom w:val="none" w:sz="0" w:space="0" w:color="auto"/>
        <w:right w:val="none" w:sz="0" w:space="0" w:color="auto"/>
      </w:divBdr>
    </w:div>
    <w:div w:id="1883790371">
      <w:bodyDiv w:val="1"/>
      <w:marLeft w:val="0"/>
      <w:marRight w:val="0"/>
      <w:marTop w:val="0"/>
      <w:marBottom w:val="0"/>
      <w:divBdr>
        <w:top w:val="none" w:sz="0" w:space="0" w:color="auto"/>
        <w:left w:val="none" w:sz="0" w:space="0" w:color="auto"/>
        <w:bottom w:val="none" w:sz="0" w:space="0" w:color="auto"/>
        <w:right w:val="none" w:sz="0" w:space="0" w:color="auto"/>
      </w:divBdr>
    </w:div>
    <w:div w:id="2133281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ebp"/><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Headshot%20cover%20letter.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DBD3B9"/>
      </a:dk2>
      <a:lt2>
        <a:srgbClr val="E7E6E6"/>
      </a:lt2>
      <a:accent1>
        <a:srgbClr val="202B6A"/>
      </a:accent1>
      <a:accent2>
        <a:srgbClr val="FF7707"/>
      </a:accent2>
      <a:accent3>
        <a:srgbClr val="293889"/>
      </a:accent3>
      <a:accent4>
        <a:srgbClr val="374AB7"/>
      </a:accent4>
      <a:accent5>
        <a:srgbClr val="4A64F6"/>
      </a:accent5>
      <a:accent6>
        <a:srgbClr val="6E83F8"/>
      </a:accent6>
      <a:hlink>
        <a:srgbClr val="0563C1"/>
      </a:hlink>
      <a:folHlink>
        <a:srgbClr val="954F72"/>
      </a:folHlink>
    </a:clrScheme>
    <a:fontScheme name="Custom 15">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75091-342D-449D-B351-046177829CAA}">
  <ds:schemaRefs>
    <ds:schemaRef ds:uri="http://schemas.microsoft.com/sharepoint/v3/contenttype/forms"/>
  </ds:schemaRefs>
</ds:datastoreItem>
</file>

<file path=customXml/itemProps2.xml><?xml version="1.0" encoding="utf-8"?>
<ds:datastoreItem xmlns:ds="http://schemas.openxmlformats.org/officeDocument/2006/customXml" ds:itemID="{FF570AC6-2D7E-45EC-9D0C-0C1F84185A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9B4678-E277-4D5B-A6A6-8F0832DF08D2}">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2AD73E8A-7B31-42E8-AF37-E6D7E9613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Headshot cover letter</Template>
  <TotalTime>0</TotalTime>
  <Pages>4</Pages>
  <Words>526</Words>
  <Characters>3001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2024-12-28T04:05:00Z</dcterms:created>
  <dcterms:modified xsi:type="dcterms:W3CDTF">2024-12-28T04:05:00Z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